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54CED" w14:textId="77777777" w:rsidR="00F445B9" w:rsidRDefault="00ED741C">
      <w:pPr>
        <w:pStyle w:val="Heading1"/>
        <w:jc w:val="lef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33655</wp:posOffset>
                </wp:positionV>
                <wp:extent cx="1692910" cy="1624965"/>
                <wp:effectExtent l="3810" t="2540" r="0" b="1270"/>
                <wp:wrapSquare wrapText="bothSides"/>
                <wp:docPr id="4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162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934C5" w14:textId="77777777" w:rsidR="007849DC" w:rsidRPr="00636C1C" w:rsidRDefault="00ED741C" w:rsidP="005642FB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 w:rsidRPr="00ED741C"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40E48CC0" wp14:editId="1AF88555">
                                  <wp:extent cx="1509486" cy="1533596"/>
                                  <wp:effectExtent l="0" t="0" r="0" b="0"/>
                                  <wp:docPr id="5" name="Picture 5" descr="C:\Users\TClarke\AppData\Local\Temp\Holycroft logo_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Clarke\AppData\Local\Temp\Holycroft logo_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271" cy="1535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57.2pt;margin-top:2.65pt;width:133.3pt;height:127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" stroked="f">
                <v:textbox style="mso-fit-shape-to-text:t">
                  <w:txbxContent>
                    <w:p w14:paraId="2F5934C5" w14:textId="77777777" w:rsidR="007849DC" w:rsidRPr="00636C1C" w:rsidRDefault="00ED741C" w:rsidP="005642FB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 w:rsidRPr="00ED741C">
                        <w:rPr>
                          <w:noProof/>
                          <w:sz w:val="16"/>
                        </w:rPr>
                        <w:drawing>
                          <wp:inline distT="0" distB="0" distL="0" distR="0" wp14:anchorId="40E48CC0" wp14:editId="1AF88555">
                            <wp:extent cx="1509486" cy="1533596"/>
                            <wp:effectExtent l="0" t="0" r="0" b="0"/>
                            <wp:docPr id="5" name="Picture 5" descr="C:\Users\TClarke\AppData\Local\Temp\Holycroft logo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Clarke\AppData\Local\Temp\Holycroft logo_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271" cy="1535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4A2C68" w14:textId="77777777" w:rsidR="00ED741C" w:rsidRDefault="00ED741C" w:rsidP="00ED741C"/>
    <w:p w14:paraId="14964629" w14:textId="77777777" w:rsidR="00ED741C" w:rsidRPr="00ED741C" w:rsidRDefault="00ED741C" w:rsidP="00ED741C"/>
    <w:p w14:paraId="640E4518" w14:textId="77777777" w:rsidR="00F445B9" w:rsidRDefault="00ED741C">
      <w:pPr>
        <w:pStyle w:val="Heading1"/>
        <w:jc w:val="left"/>
        <w:rPr>
          <w:sz w:val="16"/>
        </w:rPr>
      </w:pPr>
      <w:r>
        <w:rPr>
          <w:sz w:val="16"/>
        </w:rPr>
        <w:t xml:space="preserve">                                                                                    </w:t>
      </w:r>
    </w:p>
    <w:p w14:paraId="127D9E63" w14:textId="77777777" w:rsidR="00F445B9" w:rsidRDefault="00F445B9">
      <w:pPr>
        <w:pStyle w:val="Heading1"/>
        <w:jc w:val="left"/>
        <w:rPr>
          <w:sz w:val="16"/>
        </w:rPr>
      </w:pPr>
    </w:p>
    <w:p w14:paraId="7831E852" w14:textId="77777777" w:rsidR="00F445B9" w:rsidRDefault="00F445B9">
      <w:pPr>
        <w:pStyle w:val="Heading1"/>
        <w:jc w:val="left"/>
        <w:rPr>
          <w:sz w:val="16"/>
        </w:rPr>
      </w:pPr>
    </w:p>
    <w:p w14:paraId="2DAA8003" w14:textId="77777777" w:rsidR="00F445B9" w:rsidRDefault="00F445B9">
      <w:pPr>
        <w:pStyle w:val="Heading1"/>
        <w:jc w:val="left"/>
        <w:rPr>
          <w:sz w:val="16"/>
        </w:rPr>
      </w:pPr>
    </w:p>
    <w:p w14:paraId="00FDAE10" w14:textId="77777777" w:rsidR="00B52D64" w:rsidRPr="00B52D64" w:rsidRDefault="00B52D64" w:rsidP="00B52D64"/>
    <w:p w14:paraId="1F0B4D6B" w14:textId="77777777" w:rsidR="00F445B9" w:rsidRDefault="00F445B9" w:rsidP="00F445B9"/>
    <w:p w14:paraId="0FA5BECB" w14:textId="77777777" w:rsidR="00F445B9" w:rsidRPr="00F445B9" w:rsidRDefault="00F445B9" w:rsidP="00F445B9"/>
    <w:p w14:paraId="64952435" w14:textId="77777777" w:rsidR="00F445B9" w:rsidRDefault="00F445B9">
      <w:pPr>
        <w:pStyle w:val="Heading1"/>
        <w:jc w:val="left"/>
        <w:rPr>
          <w:sz w:val="16"/>
        </w:rPr>
      </w:pPr>
    </w:p>
    <w:p w14:paraId="489AFF20" w14:textId="77777777" w:rsidR="007B4FA4" w:rsidRDefault="007B4FA4">
      <w:pPr>
        <w:pStyle w:val="Heading1"/>
        <w:jc w:val="left"/>
        <w:rPr>
          <w:sz w:val="16"/>
        </w:rPr>
      </w:pPr>
    </w:p>
    <w:p w14:paraId="7D3A4623" w14:textId="77777777" w:rsidR="00B52D64" w:rsidRDefault="00B52D64" w:rsidP="00B52D64">
      <w:pPr>
        <w:jc w:val="center"/>
        <w:rPr>
          <w:rFonts w:ascii="Arial" w:hAnsi="Arial" w:cs="Arial"/>
          <w:sz w:val="22"/>
          <w:szCs w:val="22"/>
        </w:rPr>
      </w:pPr>
    </w:p>
    <w:p w14:paraId="3FA1B2E9" w14:textId="77777777" w:rsidR="00B52D64" w:rsidRDefault="001A4B6D" w:rsidP="00B52D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AC8FA15" wp14:editId="4B2EBB10">
                <wp:simplePos x="0" y="0"/>
                <wp:positionH relativeFrom="column">
                  <wp:posOffset>-1056640</wp:posOffset>
                </wp:positionH>
                <wp:positionV relativeFrom="paragraph">
                  <wp:posOffset>125730</wp:posOffset>
                </wp:positionV>
                <wp:extent cx="1178560" cy="902970"/>
                <wp:effectExtent l="0" t="3175" r="3810" b="0"/>
                <wp:wrapNone/>
                <wp:docPr id="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DAE4D" w14:textId="77777777" w:rsidR="007849DC" w:rsidRDefault="007849DC" w:rsidP="00B52D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8FA15" id="Text Box 36" o:spid="_x0000_s1027" type="#_x0000_t202" style="position:absolute;left:0;text-align:left;margin-left:-83.2pt;margin-top:9.9pt;width:92.8pt;height:71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sShA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" stroked="f">
                <v:textbox>
                  <w:txbxContent>
                    <w:p w14:paraId="633DAE4D" w14:textId="77777777" w:rsidR="007849DC" w:rsidRDefault="007849DC" w:rsidP="00B52D64"/>
                  </w:txbxContent>
                </v:textbox>
              </v:shape>
            </w:pict>
          </mc:Fallback>
        </mc:AlternateContent>
      </w:r>
      <w:r w:rsidR="00B52D64">
        <w:rPr>
          <w:rFonts w:ascii="Arial" w:hAnsi="Arial" w:cs="Arial"/>
          <w:b/>
        </w:rPr>
        <w:t>Victoria Road, Keighley, West Yorkshire, BD21 1JF.</w:t>
      </w:r>
    </w:p>
    <w:p w14:paraId="5054A546" w14:textId="77777777" w:rsidR="00B52D64" w:rsidRDefault="00B52D64" w:rsidP="00B52D64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Tel: 01535 604183  Fax: 01535 681778</w:t>
      </w:r>
    </w:p>
    <w:p w14:paraId="5A555E72" w14:textId="77777777" w:rsidR="00B52D64" w:rsidRDefault="00B52D64" w:rsidP="00B52D64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Headteacher: Mr </w:t>
      </w:r>
      <w:r w:rsidR="009F3502">
        <w:rPr>
          <w:rFonts w:ascii="Arial" w:hAnsi="Arial" w:cs="Arial"/>
          <w:b/>
        </w:rPr>
        <w:t>G Morrison</w:t>
      </w:r>
    </w:p>
    <w:p w14:paraId="18152A76" w14:textId="77777777" w:rsidR="00B52D64" w:rsidRDefault="00B52D64" w:rsidP="00B52D6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Email:  </w:t>
      </w:r>
      <w:hyperlink r:id="rId12" w:history="1">
        <w:r>
          <w:rPr>
            <w:rStyle w:val="Hyperlink"/>
            <w:rFonts w:ascii="Arial" w:hAnsi="Arial" w:cs="Arial"/>
          </w:rPr>
          <w:t>office@holycr</w:t>
        </w:r>
        <w:bookmarkStart w:id="0" w:name="_Hlt24353941"/>
        <w:r>
          <w:rPr>
            <w:rStyle w:val="Hyperlink"/>
            <w:rFonts w:ascii="Arial" w:hAnsi="Arial" w:cs="Arial"/>
          </w:rPr>
          <w:t>o</w:t>
        </w:r>
        <w:bookmarkEnd w:id="0"/>
        <w:r>
          <w:rPr>
            <w:rStyle w:val="Hyperlink"/>
            <w:rFonts w:ascii="Arial" w:hAnsi="Arial" w:cs="Arial"/>
          </w:rPr>
          <w:t>ft.bradford.sch.uk</w:t>
        </w:r>
      </w:hyperlink>
    </w:p>
    <w:p w14:paraId="7F0AABAF" w14:textId="77777777" w:rsidR="00B52D64" w:rsidRDefault="00B52D64" w:rsidP="00B52D6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Website: </w:t>
      </w:r>
      <w:hyperlink r:id="rId13" w:history="1">
        <w:r w:rsidR="001B1E15" w:rsidRPr="00927E9C">
          <w:rPr>
            <w:rStyle w:val="Hyperlink"/>
            <w:rFonts w:ascii="Arial" w:hAnsi="Arial" w:cs="Arial"/>
            <w:b/>
          </w:rPr>
          <w:t>www.holycroftprimary.org.uk</w:t>
        </w:r>
      </w:hyperlink>
    </w:p>
    <w:p w14:paraId="576948F7" w14:textId="77777777" w:rsidR="002C2DBF" w:rsidRDefault="00CF4CC3" w:rsidP="004D62C3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60CCD65" wp14:editId="74308629">
                <wp:simplePos x="0" y="0"/>
                <wp:positionH relativeFrom="column">
                  <wp:posOffset>139065</wp:posOffset>
                </wp:positionH>
                <wp:positionV relativeFrom="paragraph">
                  <wp:posOffset>144780</wp:posOffset>
                </wp:positionV>
                <wp:extent cx="6149340" cy="6996430"/>
                <wp:effectExtent l="0" t="0" r="3810" b="0"/>
                <wp:wrapNone/>
                <wp:docPr id="4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699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FBCEA" w14:textId="13EED5C3" w:rsidR="008B5DEB" w:rsidRDefault="008B5DEB" w:rsidP="00CF4CC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3256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Friday 26th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February</w:t>
                            </w:r>
                          </w:p>
                          <w:p w14:paraId="20B654DB" w14:textId="53BFD9B4" w:rsidR="00CF4CC3" w:rsidRPr="00104804" w:rsidRDefault="00CF4CC3" w:rsidP="00CF4CC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0480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Dear Parents and Carers</w:t>
                            </w:r>
                          </w:p>
                          <w:p w14:paraId="0DE21720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53D8F91" w14:textId="698C6633" w:rsidR="00126108" w:rsidRPr="00104804" w:rsidRDefault="00126108" w:rsidP="00126108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0480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Following the announcement by Mr Johnson on Monday evening, we will be pleased to welcome all the children back to school from </w:t>
                            </w:r>
                            <w:r w:rsidRPr="002D70C5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Monday 8th March</w:t>
                            </w:r>
                            <w:r w:rsidRPr="0010480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 Attendance for all children will</w:t>
                            </w:r>
                            <w:r w:rsidR="00D27EF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be</w:t>
                            </w:r>
                            <w:r w:rsidRPr="0010480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compulsory from this date unless they are self-isolating</w:t>
                            </w:r>
                            <w:r w:rsidR="008B5DE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 Below I have included a reminder of the timetable, advice and procedures that will be in place.</w:t>
                            </w:r>
                          </w:p>
                          <w:p w14:paraId="2B7EAD10" w14:textId="77777777" w:rsidR="00126108" w:rsidRDefault="00126108" w:rsidP="00CF4CC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bookmarkStart w:id="1" w:name="_GoBack"/>
                            <w:bookmarkEnd w:id="1"/>
                          </w:p>
                          <w:p w14:paraId="433E776B" w14:textId="5E923EC3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The school day</w:t>
                            </w:r>
                          </w:p>
                          <w:p w14:paraId="4E7810D2" w14:textId="77777777" w:rsidR="00CF4CC3" w:rsidRPr="00104804" w:rsidRDefault="00CF4CC3" w:rsidP="00CF4CC3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0480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Children will be organised into groups based on their class. Each class across a phase will be designated A, B, C or D. Each of these groups will be kept apart from others. We will achieve this by having groups start and finish 10 minutes apart.</w:t>
                            </w:r>
                          </w:p>
                          <w:p w14:paraId="6F2A3708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56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6"/>
                              <w:gridCol w:w="1806"/>
                              <w:gridCol w:w="701"/>
                              <w:gridCol w:w="1182"/>
                              <w:gridCol w:w="1254"/>
                              <w:gridCol w:w="1253"/>
                              <w:gridCol w:w="1394"/>
                            </w:tblGrid>
                            <w:tr w:rsidR="00CF4CC3" w:rsidRPr="00CF4CC3" w14:paraId="492244ED" w14:textId="77777777" w:rsidTr="008B5DEB">
                              <w:trPr>
                                <w:trHeight w:val="219"/>
                              </w:trPr>
                              <w:tc>
                                <w:tcPr>
                                  <w:tcW w:w="976" w:type="dxa"/>
                                </w:tcPr>
                                <w:p w14:paraId="418E1994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14:paraId="03781D5C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Classes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320AF6B0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Start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69A6947A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M/T/W/Th Finish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369B04A8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Friday Finish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14:paraId="740E6FEE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Play Time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</w:tcPr>
                                <w:p w14:paraId="68E8E190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Lunch Time</w:t>
                                  </w:r>
                                </w:p>
                              </w:tc>
                            </w:tr>
                            <w:tr w:rsidR="00CF4CC3" w:rsidRPr="00CF4CC3" w14:paraId="37549A68" w14:textId="77777777" w:rsidTr="008B5DEB">
                              <w:trPr>
                                <w:trHeight w:val="235"/>
                              </w:trPr>
                              <w:tc>
                                <w:tcPr>
                                  <w:tcW w:w="976" w:type="dxa"/>
                                </w:tcPr>
                                <w:p w14:paraId="42BB1C5A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Group A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14:paraId="1F3B83E3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RAS, 1SC, 3LG, 6CM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493F511D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8:45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1D17A17A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2:45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2E9A73ED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11:40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14:paraId="765E242F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9:55 – 10:10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</w:tcPr>
                                <w:p w14:paraId="149F1E28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11:40 – 12:20</w:t>
                                  </w:r>
                                </w:p>
                              </w:tc>
                            </w:tr>
                            <w:tr w:rsidR="00CF4CC3" w:rsidRPr="00CF4CC3" w14:paraId="3CCEC737" w14:textId="77777777" w:rsidTr="008B5DEB">
                              <w:trPr>
                                <w:trHeight w:val="219"/>
                              </w:trPr>
                              <w:tc>
                                <w:tcPr>
                                  <w:tcW w:w="976" w:type="dxa"/>
                                </w:tcPr>
                                <w:p w14:paraId="43B45243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Group B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14:paraId="77C49CF1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RZY, 1KD, 3CM, 6EW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4CC5CA21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8:55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5AE82223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2:55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67283DD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11:50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14:paraId="42398562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10:10 – 10:25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</w:tcPr>
                                <w:p w14:paraId="33BEE11C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12:00 – 12:40</w:t>
                                  </w:r>
                                </w:p>
                              </w:tc>
                            </w:tr>
                            <w:tr w:rsidR="00CF4CC3" w:rsidRPr="00CF4CC3" w14:paraId="1C072C2A" w14:textId="77777777" w:rsidTr="008B5DEB">
                              <w:trPr>
                                <w:trHeight w:val="219"/>
                              </w:trPr>
                              <w:tc>
                                <w:tcPr>
                                  <w:tcW w:w="976" w:type="dxa"/>
                                </w:tcPr>
                                <w:p w14:paraId="63BD4CDD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Group C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14:paraId="703AA9DA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2FT, 4RR, 5CP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1592FBCC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9:05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42D26E4B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3:05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DDDFB08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12:00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14:paraId="67F415D4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10:25 – 10:40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</w:tcPr>
                                <w:p w14:paraId="19F66180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12:20 – 1:00</w:t>
                                  </w:r>
                                </w:p>
                              </w:tc>
                            </w:tr>
                            <w:tr w:rsidR="00CF4CC3" w:rsidRPr="00CF4CC3" w14:paraId="5EBC7C45" w14:textId="77777777" w:rsidTr="008B5DEB">
                              <w:trPr>
                                <w:trHeight w:val="219"/>
                              </w:trPr>
                              <w:tc>
                                <w:tcPr>
                                  <w:tcW w:w="976" w:type="dxa"/>
                                </w:tcPr>
                                <w:p w14:paraId="5A3617BB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Group D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</w:tcPr>
                                <w:p w14:paraId="68393DEB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2NB, 4SM, 5DT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77094A2B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9:15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3A6F3FBE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3:15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58ED3A0F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12:10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</w:tcPr>
                                <w:p w14:paraId="1FD929B8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10:40 - 10:55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</w:tcPr>
                                <w:p w14:paraId="69222A45" w14:textId="77777777" w:rsidR="00CF4CC3" w:rsidRPr="00CF4CC3" w:rsidRDefault="00CF4CC3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F4CC3">
                                    <w:rPr>
                                      <w:rFonts w:ascii="Arial" w:hAnsi="Arial" w:cs="Arial"/>
                                    </w:rPr>
                                    <w:t>12:40 – 1:20</w:t>
                                  </w:r>
                                </w:p>
                              </w:tc>
                            </w:tr>
                            <w:tr w:rsidR="00CF4CC3" w:rsidRPr="00CF4CC3" w14:paraId="7419C15C" w14:textId="77777777" w:rsidTr="008B5DEB">
                              <w:trPr>
                                <w:trHeight w:val="219"/>
                              </w:trPr>
                              <w:tc>
                                <w:tcPr>
                                  <w:tcW w:w="8566" w:type="dxa"/>
                                  <w:gridSpan w:val="7"/>
                                </w:tcPr>
                                <w:p w14:paraId="7FF84FC9" w14:textId="1A0421A3" w:rsidR="00F96E22" w:rsidRPr="00CF4CC3" w:rsidRDefault="00061769" w:rsidP="00CF4CC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Nursery times have</w:t>
                                  </w:r>
                                  <w:r w:rsidR="00104804">
                                    <w:rPr>
                                      <w:rFonts w:ascii="Arial" w:hAnsi="Arial" w:cs="Arial"/>
                                    </w:rPr>
                                    <w:t xml:space="preserve"> been a</w:t>
                                  </w:r>
                                  <w:r w:rsidR="00CF4CC3" w:rsidRPr="00CF4CC3">
                                    <w:rPr>
                                      <w:rFonts w:ascii="Arial" w:hAnsi="Arial" w:cs="Arial"/>
                                    </w:rPr>
                                    <w:t>rranged separately with parents.</w:t>
                                  </w:r>
                                </w:p>
                              </w:tc>
                            </w:tr>
                          </w:tbl>
                          <w:p w14:paraId="1B1BE3A1" w14:textId="77777777" w:rsidR="00B00BB6" w:rsidRDefault="00B00BB6" w:rsidP="00D340A5"/>
                          <w:p w14:paraId="17F85F0C" w14:textId="4CD141A2" w:rsidR="00CF4CC3" w:rsidRPr="00104804" w:rsidRDefault="00CF4CC3" w:rsidP="00CF4CC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04804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Break times and lunchtimes will also be staggered. Children will have to remain in school for their lunch, except on Fridays, when we will </w:t>
                            </w:r>
                            <w:r w:rsidR="00104804" w:rsidRPr="00104804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continue to </w:t>
                            </w:r>
                            <w:r w:rsidRPr="00104804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close at lunchtime (see below). Children will have a packed lunch in the classroom. I have attached a timetable to show what this will look like.</w:t>
                            </w:r>
                          </w:p>
                          <w:p w14:paraId="2E6314BF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2A1F9E82" w14:textId="77777777" w:rsidR="00CF4CC3" w:rsidRPr="008B5DEB" w:rsidRDefault="00CF4CC3" w:rsidP="00CF4CC3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8B5DE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Pick up and drop off</w:t>
                            </w:r>
                          </w:p>
                          <w:p w14:paraId="1A10A0C5" w14:textId="3AF7FD9F" w:rsidR="00CF4CC3" w:rsidRPr="008B5DEB" w:rsidRDefault="00CF4CC3" w:rsidP="00CF4CC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8B5DEB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Each phase of school will have </w:t>
                            </w:r>
                            <w:r w:rsidR="005B4D49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a </w:t>
                            </w:r>
                            <w:r w:rsidRPr="008B5DEB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designated drop off area. </w:t>
                            </w:r>
                          </w:p>
                          <w:p w14:paraId="0AF45A3F" w14:textId="77777777" w:rsidR="00CF4CC3" w:rsidRPr="008B5DEB" w:rsidRDefault="00CF4CC3" w:rsidP="00CF4CC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8B5DEB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Nursery – Nursery doors</w:t>
                            </w:r>
                          </w:p>
                          <w:p w14:paraId="5B36CA99" w14:textId="77777777" w:rsidR="00CF4CC3" w:rsidRPr="008B5DEB" w:rsidRDefault="00CF4CC3" w:rsidP="00CF4CC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8B5DEB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Reception – Reception entrance</w:t>
                            </w:r>
                          </w:p>
                          <w:p w14:paraId="600733C2" w14:textId="77777777" w:rsidR="00CF4CC3" w:rsidRPr="008B5DEB" w:rsidRDefault="00CF4CC3" w:rsidP="00CF4CC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8B5DEB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Years 1/2 – Playground entrance</w:t>
                            </w:r>
                          </w:p>
                          <w:p w14:paraId="0F599410" w14:textId="77777777" w:rsidR="00CF4CC3" w:rsidRPr="008B5DEB" w:rsidRDefault="00CF4CC3" w:rsidP="00CF4CC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8B5DEB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Years 3/4 - Victoria Road entrance </w:t>
                            </w:r>
                          </w:p>
                          <w:p w14:paraId="7A91E394" w14:textId="0E5311F2" w:rsidR="00CF4CC3" w:rsidRDefault="00CF4CC3" w:rsidP="00CF4CC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8B5DEB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Year 5/6 – Main entrance</w:t>
                            </w:r>
                          </w:p>
                          <w:p w14:paraId="23E434F4" w14:textId="04D030ED" w:rsidR="008B5DEB" w:rsidRDefault="008B5DEB" w:rsidP="00CF4CC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14:paraId="6C95CC94" w14:textId="544C9C3B" w:rsidR="008B5DEB" w:rsidRPr="00104804" w:rsidRDefault="008B5DEB" w:rsidP="008B5DEB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0480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Parents will come into school at their child’s designated pick-up and drop-off. It is vital that these times are strictly adhered to and that parents and carers leave the school site promptly after drop-off and pick-up. Please enter by the Goulbourne Street gate</w:t>
                            </w:r>
                            <w:r w:rsidR="0006176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(except Years 3/4)</w:t>
                            </w:r>
                            <w:r w:rsidRPr="0010480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and follow a one-way system so they can drop their child off at the correct entrance. </w:t>
                            </w:r>
                          </w:p>
                          <w:p w14:paraId="41F19960" w14:textId="77777777" w:rsidR="008B5DEB" w:rsidRDefault="008B5DEB" w:rsidP="00CF4CC3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CCD65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8" type="#_x0000_t202" style="position:absolute;left:0;text-align:left;margin-left:10.95pt;margin-top:11.4pt;width:484.2pt;height:550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" stroked="f">
                <v:textbox>
                  <w:txbxContent>
                    <w:p w14:paraId="020FBCEA" w14:textId="13EED5C3" w:rsidR="008B5DEB" w:rsidRDefault="008B5DEB" w:rsidP="00CF4CC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ab/>
                      </w:r>
                      <w:r w:rsidR="003256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Friday 26th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February</w:t>
                      </w:r>
                    </w:p>
                    <w:p w14:paraId="20B654DB" w14:textId="53BFD9B4" w:rsidR="00CF4CC3" w:rsidRPr="00104804" w:rsidRDefault="00CF4CC3" w:rsidP="00CF4CC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0480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Dear Parents and Carers</w:t>
                      </w:r>
                    </w:p>
                    <w:p w14:paraId="0DE21720" w14:textId="77777777" w:rsidR="00CF4CC3" w:rsidRPr="00CF4CC3" w:rsidRDefault="00CF4CC3" w:rsidP="00CF4CC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53D8F91" w14:textId="698C6633" w:rsidR="00126108" w:rsidRPr="00104804" w:rsidRDefault="00126108" w:rsidP="00126108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0480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Following the announcement by Mr Johnson on Monday evening, we will be pleased to welcome all the children back to school from </w:t>
                      </w:r>
                      <w:r w:rsidRPr="002D70C5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Monday 8th March</w:t>
                      </w:r>
                      <w:r w:rsidRPr="0010480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 Attendance for all children will</w:t>
                      </w:r>
                      <w:r w:rsidR="00D27EF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be</w:t>
                      </w:r>
                      <w:r w:rsidRPr="0010480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compulsory from this date unless they are self-isolating</w:t>
                      </w:r>
                      <w:r w:rsidR="008B5DE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 Below I have included a reminder of the timetable, advice and procedures that will be in place.</w:t>
                      </w:r>
                    </w:p>
                    <w:p w14:paraId="2B7EAD10" w14:textId="77777777" w:rsidR="00126108" w:rsidRDefault="00126108" w:rsidP="00CF4CC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bookmarkStart w:id="2" w:name="_GoBack"/>
                      <w:bookmarkEnd w:id="2"/>
                    </w:p>
                    <w:p w14:paraId="433E776B" w14:textId="5E923EC3" w:rsidR="00CF4CC3" w:rsidRPr="00CF4CC3" w:rsidRDefault="00CF4CC3" w:rsidP="00CF4CC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F4CC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The school day</w:t>
                      </w:r>
                    </w:p>
                    <w:p w14:paraId="4E7810D2" w14:textId="77777777" w:rsidR="00CF4CC3" w:rsidRPr="00104804" w:rsidRDefault="00CF4CC3" w:rsidP="00CF4CC3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0480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Children will be organised into groups based on their class. Each class across a phase will be designated A, B, C or D. Each of these groups will be kept apart from others. We will achieve this by having groups start and finish 10 minutes apart.</w:t>
                      </w:r>
                    </w:p>
                    <w:p w14:paraId="6F2A3708" w14:textId="77777777" w:rsidR="00CF4CC3" w:rsidRPr="00CF4CC3" w:rsidRDefault="00CF4CC3" w:rsidP="00CF4CC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leGrid"/>
                        <w:tblW w:w="8566" w:type="dxa"/>
                        <w:tblLook w:val="04A0" w:firstRow="1" w:lastRow="0" w:firstColumn="1" w:lastColumn="0" w:noHBand="0" w:noVBand="1"/>
                      </w:tblPr>
                      <w:tblGrid>
                        <w:gridCol w:w="976"/>
                        <w:gridCol w:w="1806"/>
                        <w:gridCol w:w="701"/>
                        <w:gridCol w:w="1182"/>
                        <w:gridCol w:w="1254"/>
                        <w:gridCol w:w="1253"/>
                        <w:gridCol w:w="1394"/>
                      </w:tblGrid>
                      <w:tr w:rsidR="00CF4CC3" w:rsidRPr="00CF4CC3" w14:paraId="492244ED" w14:textId="77777777" w:rsidTr="008B5DEB">
                        <w:trPr>
                          <w:trHeight w:val="219"/>
                        </w:trPr>
                        <w:tc>
                          <w:tcPr>
                            <w:tcW w:w="976" w:type="dxa"/>
                          </w:tcPr>
                          <w:p w14:paraId="418E1994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810" w:type="dxa"/>
                          </w:tcPr>
                          <w:p w14:paraId="03781D5C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Classes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320AF6B0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Start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69A6947A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M/T/W/Th Finish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369B04A8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Friday Finish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14:paraId="740E6FEE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Play Time</w:t>
                            </w:r>
                          </w:p>
                        </w:tc>
                        <w:tc>
                          <w:tcPr>
                            <w:tcW w:w="1393" w:type="dxa"/>
                          </w:tcPr>
                          <w:p w14:paraId="68E8E190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Lunch Time</w:t>
                            </w:r>
                          </w:p>
                        </w:tc>
                      </w:tr>
                      <w:tr w:rsidR="00CF4CC3" w:rsidRPr="00CF4CC3" w14:paraId="37549A68" w14:textId="77777777" w:rsidTr="008B5DEB">
                        <w:trPr>
                          <w:trHeight w:val="235"/>
                        </w:trPr>
                        <w:tc>
                          <w:tcPr>
                            <w:tcW w:w="976" w:type="dxa"/>
                          </w:tcPr>
                          <w:p w14:paraId="42BB1C5A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Group A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14:paraId="1F3B83E3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RAS, 1SC, 3LG, 6CM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493F511D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8:45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1D17A17A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2:45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2E9A73ED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11:40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14:paraId="765E242F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9:55 – 10:10</w:t>
                            </w:r>
                          </w:p>
                        </w:tc>
                        <w:tc>
                          <w:tcPr>
                            <w:tcW w:w="1393" w:type="dxa"/>
                          </w:tcPr>
                          <w:p w14:paraId="149F1E28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11:40 – 12:20</w:t>
                            </w:r>
                          </w:p>
                        </w:tc>
                      </w:tr>
                      <w:tr w:rsidR="00CF4CC3" w:rsidRPr="00CF4CC3" w14:paraId="3CCEC737" w14:textId="77777777" w:rsidTr="008B5DEB">
                        <w:trPr>
                          <w:trHeight w:val="219"/>
                        </w:trPr>
                        <w:tc>
                          <w:tcPr>
                            <w:tcW w:w="976" w:type="dxa"/>
                          </w:tcPr>
                          <w:p w14:paraId="43B45243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Group B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14:paraId="77C49CF1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RZY, 1KD, 3CM, 6EW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4CC5CA21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8:55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5AE82223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2:55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167283DD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11:50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14:paraId="42398562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10:10 – 10:25</w:t>
                            </w:r>
                          </w:p>
                        </w:tc>
                        <w:tc>
                          <w:tcPr>
                            <w:tcW w:w="1393" w:type="dxa"/>
                          </w:tcPr>
                          <w:p w14:paraId="33BEE11C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12:00 – 12:40</w:t>
                            </w:r>
                          </w:p>
                        </w:tc>
                      </w:tr>
                      <w:tr w:rsidR="00CF4CC3" w:rsidRPr="00CF4CC3" w14:paraId="1C072C2A" w14:textId="77777777" w:rsidTr="008B5DEB">
                        <w:trPr>
                          <w:trHeight w:val="219"/>
                        </w:trPr>
                        <w:tc>
                          <w:tcPr>
                            <w:tcW w:w="976" w:type="dxa"/>
                          </w:tcPr>
                          <w:p w14:paraId="63BD4CDD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Group C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14:paraId="703AA9DA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2FT, 4RR, 5CP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1592FBCC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9:05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42D26E4B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3:05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1DDDFB08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12:00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14:paraId="67F415D4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10:25 – 10:40</w:t>
                            </w:r>
                          </w:p>
                        </w:tc>
                        <w:tc>
                          <w:tcPr>
                            <w:tcW w:w="1393" w:type="dxa"/>
                          </w:tcPr>
                          <w:p w14:paraId="19F66180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12:20 – 1:00</w:t>
                            </w:r>
                          </w:p>
                        </w:tc>
                      </w:tr>
                      <w:tr w:rsidR="00CF4CC3" w:rsidRPr="00CF4CC3" w14:paraId="5EBC7C45" w14:textId="77777777" w:rsidTr="008B5DEB">
                        <w:trPr>
                          <w:trHeight w:val="219"/>
                        </w:trPr>
                        <w:tc>
                          <w:tcPr>
                            <w:tcW w:w="976" w:type="dxa"/>
                          </w:tcPr>
                          <w:p w14:paraId="5A3617BB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Group D</w:t>
                            </w:r>
                          </w:p>
                        </w:tc>
                        <w:tc>
                          <w:tcPr>
                            <w:tcW w:w="1810" w:type="dxa"/>
                          </w:tcPr>
                          <w:p w14:paraId="68393DEB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2NB, 4SM, 5DT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77094A2B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9:15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3A6F3FBE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3:15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58ED3A0F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12:10</w:t>
                            </w:r>
                          </w:p>
                        </w:tc>
                        <w:tc>
                          <w:tcPr>
                            <w:tcW w:w="1255" w:type="dxa"/>
                          </w:tcPr>
                          <w:p w14:paraId="1FD929B8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10:40 - 10:55</w:t>
                            </w:r>
                          </w:p>
                        </w:tc>
                        <w:tc>
                          <w:tcPr>
                            <w:tcW w:w="1393" w:type="dxa"/>
                          </w:tcPr>
                          <w:p w14:paraId="69222A45" w14:textId="77777777" w:rsidR="00CF4CC3" w:rsidRPr="00CF4CC3" w:rsidRDefault="00CF4CC3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4CC3">
                              <w:rPr>
                                <w:rFonts w:ascii="Arial" w:hAnsi="Arial" w:cs="Arial"/>
                              </w:rPr>
                              <w:t>12:40 – 1:20</w:t>
                            </w:r>
                          </w:p>
                        </w:tc>
                      </w:tr>
                      <w:tr w:rsidR="00CF4CC3" w:rsidRPr="00CF4CC3" w14:paraId="7419C15C" w14:textId="77777777" w:rsidTr="008B5DEB">
                        <w:trPr>
                          <w:trHeight w:val="219"/>
                        </w:trPr>
                        <w:tc>
                          <w:tcPr>
                            <w:tcW w:w="8566" w:type="dxa"/>
                            <w:gridSpan w:val="7"/>
                          </w:tcPr>
                          <w:p w14:paraId="7FF84FC9" w14:textId="1A0421A3" w:rsidR="00F96E22" w:rsidRPr="00CF4CC3" w:rsidRDefault="00061769" w:rsidP="00CF4CC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Nursery times have</w:t>
                            </w:r>
                            <w:r w:rsidR="00104804">
                              <w:rPr>
                                <w:rFonts w:ascii="Arial" w:hAnsi="Arial" w:cs="Arial"/>
                              </w:rPr>
                              <w:t xml:space="preserve"> been a</w:t>
                            </w:r>
                            <w:r w:rsidR="00CF4CC3" w:rsidRPr="00CF4CC3">
                              <w:rPr>
                                <w:rFonts w:ascii="Arial" w:hAnsi="Arial" w:cs="Arial"/>
                              </w:rPr>
                              <w:t>rranged separately with parents.</w:t>
                            </w:r>
                          </w:p>
                        </w:tc>
                      </w:tr>
                    </w:tbl>
                    <w:p w14:paraId="1B1BE3A1" w14:textId="77777777" w:rsidR="00B00BB6" w:rsidRDefault="00B00BB6" w:rsidP="00D340A5"/>
                    <w:p w14:paraId="17F85F0C" w14:textId="4CD141A2" w:rsidR="00CF4CC3" w:rsidRPr="00104804" w:rsidRDefault="00CF4CC3" w:rsidP="00CF4CC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04804">
                        <w:rPr>
                          <w:rFonts w:asciiTheme="minorHAnsi" w:hAnsiTheme="minorHAnsi" w:cstheme="minorHAnsi"/>
                          <w:sz w:val="22"/>
                        </w:rPr>
                        <w:t xml:space="preserve">Break times and lunchtimes will also be staggered. Children will have to remain in school for their lunch, except on Fridays, when we will </w:t>
                      </w:r>
                      <w:r w:rsidR="00104804" w:rsidRPr="00104804">
                        <w:rPr>
                          <w:rFonts w:asciiTheme="minorHAnsi" w:hAnsiTheme="minorHAnsi" w:cstheme="minorHAnsi"/>
                          <w:sz w:val="22"/>
                        </w:rPr>
                        <w:t xml:space="preserve">continue to </w:t>
                      </w:r>
                      <w:r w:rsidRPr="00104804">
                        <w:rPr>
                          <w:rFonts w:asciiTheme="minorHAnsi" w:hAnsiTheme="minorHAnsi" w:cstheme="minorHAnsi"/>
                          <w:sz w:val="22"/>
                        </w:rPr>
                        <w:t>close at lunchtime (see below). Children will have a packed lunch in the classroom. I have attached a timetable to show what this will look like.</w:t>
                      </w:r>
                    </w:p>
                    <w:p w14:paraId="2E6314BF" w14:textId="77777777" w:rsidR="00CF4CC3" w:rsidRPr="00CF4CC3" w:rsidRDefault="00CF4CC3" w:rsidP="00CF4CC3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2A1F9E82" w14:textId="77777777" w:rsidR="00CF4CC3" w:rsidRPr="008B5DEB" w:rsidRDefault="00CF4CC3" w:rsidP="00CF4CC3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8B5DEB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Pick up and drop off</w:t>
                      </w:r>
                    </w:p>
                    <w:p w14:paraId="1A10A0C5" w14:textId="3AF7FD9F" w:rsidR="00CF4CC3" w:rsidRPr="008B5DEB" w:rsidRDefault="00CF4CC3" w:rsidP="00CF4CC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8B5DEB">
                        <w:rPr>
                          <w:rFonts w:asciiTheme="minorHAnsi" w:hAnsiTheme="minorHAnsi" w:cstheme="minorHAnsi"/>
                          <w:sz w:val="22"/>
                        </w:rPr>
                        <w:t xml:space="preserve">Each phase of school will have </w:t>
                      </w:r>
                      <w:r w:rsidR="005B4D49">
                        <w:rPr>
                          <w:rFonts w:asciiTheme="minorHAnsi" w:hAnsiTheme="minorHAnsi" w:cstheme="minorHAnsi"/>
                          <w:sz w:val="22"/>
                        </w:rPr>
                        <w:t xml:space="preserve">a </w:t>
                      </w:r>
                      <w:r w:rsidRPr="008B5DEB">
                        <w:rPr>
                          <w:rFonts w:asciiTheme="minorHAnsi" w:hAnsiTheme="minorHAnsi" w:cstheme="minorHAnsi"/>
                          <w:sz w:val="22"/>
                        </w:rPr>
                        <w:t xml:space="preserve">designated drop off area. </w:t>
                      </w:r>
                    </w:p>
                    <w:p w14:paraId="0AF45A3F" w14:textId="77777777" w:rsidR="00CF4CC3" w:rsidRPr="008B5DEB" w:rsidRDefault="00CF4CC3" w:rsidP="00CF4CC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8B5DEB">
                        <w:rPr>
                          <w:rFonts w:asciiTheme="minorHAnsi" w:hAnsiTheme="minorHAnsi" w:cstheme="minorHAnsi"/>
                          <w:sz w:val="22"/>
                        </w:rPr>
                        <w:t>Nursery – Nursery doors</w:t>
                      </w:r>
                    </w:p>
                    <w:p w14:paraId="5B36CA99" w14:textId="77777777" w:rsidR="00CF4CC3" w:rsidRPr="008B5DEB" w:rsidRDefault="00CF4CC3" w:rsidP="00CF4CC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8B5DEB">
                        <w:rPr>
                          <w:rFonts w:asciiTheme="minorHAnsi" w:hAnsiTheme="minorHAnsi" w:cstheme="minorHAnsi"/>
                          <w:sz w:val="22"/>
                        </w:rPr>
                        <w:t>Reception – Reception entrance</w:t>
                      </w:r>
                    </w:p>
                    <w:p w14:paraId="600733C2" w14:textId="77777777" w:rsidR="00CF4CC3" w:rsidRPr="008B5DEB" w:rsidRDefault="00CF4CC3" w:rsidP="00CF4CC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8B5DEB">
                        <w:rPr>
                          <w:rFonts w:asciiTheme="minorHAnsi" w:hAnsiTheme="minorHAnsi" w:cstheme="minorHAnsi"/>
                          <w:sz w:val="22"/>
                        </w:rPr>
                        <w:t>Years 1/2 – Playground entrance</w:t>
                      </w:r>
                    </w:p>
                    <w:p w14:paraId="0F599410" w14:textId="77777777" w:rsidR="00CF4CC3" w:rsidRPr="008B5DEB" w:rsidRDefault="00CF4CC3" w:rsidP="00CF4CC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8B5DEB">
                        <w:rPr>
                          <w:rFonts w:asciiTheme="minorHAnsi" w:hAnsiTheme="minorHAnsi" w:cstheme="minorHAnsi"/>
                          <w:sz w:val="22"/>
                        </w:rPr>
                        <w:t xml:space="preserve">Years 3/4 - Victoria Road entrance </w:t>
                      </w:r>
                    </w:p>
                    <w:p w14:paraId="7A91E394" w14:textId="0E5311F2" w:rsidR="00CF4CC3" w:rsidRDefault="00CF4CC3" w:rsidP="00CF4CC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8B5DEB">
                        <w:rPr>
                          <w:rFonts w:asciiTheme="minorHAnsi" w:hAnsiTheme="minorHAnsi" w:cstheme="minorHAnsi"/>
                          <w:sz w:val="22"/>
                        </w:rPr>
                        <w:t>Year 5/6 – Main entrance</w:t>
                      </w:r>
                    </w:p>
                    <w:p w14:paraId="23E434F4" w14:textId="04D030ED" w:rsidR="008B5DEB" w:rsidRDefault="008B5DEB" w:rsidP="00CF4CC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14:paraId="6C95CC94" w14:textId="544C9C3B" w:rsidR="008B5DEB" w:rsidRPr="00104804" w:rsidRDefault="008B5DEB" w:rsidP="008B5DEB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0480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Parents will come into school at their child’s designated pick-up and drop-off. It is vital that these times are strictly adhered to and that parents and carers leave the school site promptly after drop-off and pick-up. Please enter by the Goulbourne Street gate</w:t>
                      </w:r>
                      <w:r w:rsidR="0006176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(except Years 3/4)</w:t>
                      </w:r>
                      <w:r w:rsidRPr="0010480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and follow a one-way system so they can drop their child off at the correct entrance. </w:t>
                      </w:r>
                    </w:p>
                    <w:p w14:paraId="41F19960" w14:textId="77777777" w:rsidR="008B5DEB" w:rsidRDefault="008B5DEB" w:rsidP="00CF4CC3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0BACF0" w14:textId="77777777" w:rsidR="007B4FA4" w:rsidRDefault="00CF4CC3" w:rsidP="004D62C3">
      <w:pPr>
        <w:jc w:val="center"/>
      </w:pPr>
      <w:r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02D9E6" wp14:editId="466E3EF8">
                <wp:simplePos x="0" y="0"/>
                <wp:positionH relativeFrom="column">
                  <wp:posOffset>-1055370</wp:posOffset>
                </wp:positionH>
                <wp:positionV relativeFrom="paragraph">
                  <wp:posOffset>265430</wp:posOffset>
                </wp:positionV>
                <wp:extent cx="876300" cy="704850"/>
                <wp:effectExtent l="0" t="0" r="0" b="0"/>
                <wp:wrapNone/>
                <wp:docPr id="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07ECC" w14:textId="77777777" w:rsidR="007849DC" w:rsidRDefault="007849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21201" wp14:editId="0B696EA2">
                                  <wp:extent cx="714375" cy="504640"/>
                                  <wp:effectExtent l="0" t="0" r="0" b="0"/>
                                  <wp:docPr id="15" name="Picture 14" descr="twit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tter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974" cy="510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2D9E6" id="Text Box 38" o:spid="_x0000_s1029" type="#_x0000_t202" style="position:absolute;left:0;text-align:left;margin-left:-83.1pt;margin-top:20.9pt;width:69pt;height:5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" stroked="f">
                <v:textbox>
                  <w:txbxContent>
                    <w:p w14:paraId="6F607ECC" w14:textId="77777777" w:rsidR="007849DC" w:rsidRDefault="007849DC">
                      <w:r>
                        <w:rPr>
                          <w:noProof/>
                        </w:rPr>
                        <w:drawing>
                          <wp:inline distT="0" distB="0" distL="0" distR="0" wp14:anchorId="35B21201" wp14:editId="0B696EA2">
                            <wp:extent cx="714375" cy="504640"/>
                            <wp:effectExtent l="0" t="0" r="0" b="0"/>
                            <wp:docPr id="15" name="Picture 14" descr="twit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tter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974" cy="510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ED53F7" w14:textId="77777777" w:rsidR="007B4FA4" w:rsidRDefault="007B4FA4"/>
    <w:p w14:paraId="22BB0E50" w14:textId="77777777" w:rsidR="007B4FA4" w:rsidRDefault="007B4FA4"/>
    <w:p w14:paraId="7D20D5E5" w14:textId="77777777" w:rsidR="007B4FA4" w:rsidRDefault="007B4FA4" w:rsidP="004D62C3">
      <w:pPr>
        <w:ind w:left="993"/>
      </w:pPr>
    </w:p>
    <w:p w14:paraId="6FBAB34A" w14:textId="77777777" w:rsidR="007B4FA4" w:rsidRDefault="007B4FA4"/>
    <w:p w14:paraId="687D1CE2" w14:textId="77777777" w:rsidR="007B4FA4" w:rsidRDefault="007B4FA4">
      <w:pPr>
        <w:rPr>
          <w:color w:val="000000"/>
          <w:sz w:val="24"/>
          <w:szCs w:val="24"/>
        </w:rPr>
      </w:pPr>
    </w:p>
    <w:p w14:paraId="22CA05CF" w14:textId="77777777" w:rsidR="004D62C3" w:rsidRDefault="004D62C3"/>
    <w:p w14:paraId="3B4DABC5" w14:textId="77777777" w:rsidR="004D62C3" w:rsidRDefault="00ED741C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-1022985</wp:posOffset>
                </wp:positionH>
                <wp:positionV relativeFrom="paragraph">
                  <wp:posOffset>179705</wp:posOffset>
                </wp:positionV>
                <wp:extent cx="1002665" cy="586740"/>
                <wp:effectExtent l="3810" t="3810" r="3175" b="0"/>
                <wp:wrapSquare wrapText="bothSides"/>
                <wp:docPr id="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9A03E" w14:textId="77777777" w:rsidR="007849DC" w:rsidRPr="00984950" w:rsidRDefault="007849DC" w:rsidP="005642FB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</w:rPr>
                              <w:drawing>
                                <wp:inline distT="0" distB="0" distL="0" distR="0">
                                  <wp:extent cx="790575" cy="495300"/>
                                  <wp:effectExtent l="19050" t="0" r="9525" b="0"/>
                                  <wp:docPr id="26" name="Picture 26" descr="LOGO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-80.55pt;margin-top:14.15pt;width:78.95pt;height:46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" stroked="f">
                <v:textbox style="mso-fit-shape-to-text:t">
                  <w:txbxContent>
                    <w:p w14:paraId="0479A03E" w14:textId="77777777" w:rsidR="007849DC" w:rsidRPr="00984950" w:rsidRDefault="007849DC" w:rsidP="005642FB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noProof/>
                        </w:rPr>
                        <w:drawing>
                          <wp:inline distT="0" distB="0" distL="0" distR="0">
                            <wp:extent cx="790575" cy="495300"/>
                            <wp:effectExtent l="19050" t="0" r="9525" b="0"/>
                            <wp:docPr id="26" name="Picture 26" descr="LOGO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-898525</wp:posOffset>
                </wp:positionH>
                <wp:positionV relativeFrom="paragraph">
                  <wp:posOffset>86995</wp:posOffset>
                </wp:positionV>
                <wp:extent cx="240665" cy="237490"/>
                <wp:effectExtent l="4445" t="0" r="2540" b="3810"/>
                <wp:wrapSquare wrapText="bothSides"/>
                <wp:docPr id="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4906C" w14:textId="77777777" w:rsidR="007849DC" w:rsidRPr="00E86E6C" w:rsidRDefault="007849D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70.75pt;margin-top:6.85pt;width:18.95pt;height:18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" stroked="f">
                <v:textbox style="mso-fit-shape-to-text:t">
                  <w:txbxContent>
                    <w:p w14:paraId="1B04906C" w14:textId="77777777" w:rsidR="007849DC" w:rsidRPr="00E86E6C" w:rsidRDefault="007849D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25339D" w14:textId="77777777" w:rsidR="004D62C3" w:rsidRDefault="004D62C3">
      <w:pPr>
        <w:rPr>
          <w:color w:val="000000"/>
          <w:sz w:val="24"/>
          <w:szCs w:val="24"/>
        </w:rPr>
      </w:pPr>
    </w:p>
    <w:p w14:paraId="4339C03D" w14:textId="77777777" w:rsidR="004D62C3" w:rsidRDefault="004D62C3"/>
    <w:p w14:paraId="1990B277" w14:textId="77777777" w:rsidR="007B4FA4" w:rsidRDefault="007B4FA4"/>
    <w:p w14:paraId="5F1B2B96" w14:textId="77777777" w:rsidR="007B4FA4" w:rsidRDefault="00ED741C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-1054100</wp:posOffset>
                </wp:positionH>
                <wp:positionV relativeFrom="paragraph">
                  <wp:posOffset>68580</wp:posOffset>
                </wp:positionV>
                <wp:extent cx="240665" cy="237490"/>
                <wp:effectExtent l="0" t="635" r="0" b="0"/>
                <wp:wrapSquare wrapText="bothSides"/>
                <wp:docPr id="3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FDDDE" w14:textId="77777777" w:rsidR="007849DC" w:rsidRPr="00BD5601" w:rsidRDefault="007849D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-83pt;margin-top:5.4pt;width:18.95pt;height:18.7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" stroked="f">
                <v:textbox style="mso-fit-shape-to-text:t">
                  <w:txbxContent>
                    <w:p w14:paraId="7F2FDDDE" w14:textId="77777777" w:rsidR="007849DC" w:rsidRPr="00BD5601" w:rsidRDefault="007849DC"/>
                  </w:txbxContent>
                </v:textbox>
                <w10:wrap type="square"/>
              </v:shape>
            </w:pict>
          </mc:Fallback>
        </mc:AlternateContent>
      </w:r>
    </w:p>
    <w:p w14:paraId="6A5F9B69" w14:textId="77777777" w:rsidR="007B4FA4" w:rsidRDefault="007B4FA4"/>
    <w:p w14:paraId="70D9FE75" w14:textId="77777777" w:rsidR="007B4FA4" w:rsidRDefault="00ED741C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-1128395</wp:posOffset>
                </wp:positionH>
                <wp:positionV relativeFrom="paragraph">
                  <wp:posOffset>269875</wp:posOffset>
                </wp:positionV>
                <wp:extent cx="1144905" cy="939165"/>
                <wp:effectExtent l="3175" t="0" r="4445" b="0"/>
                <wp:wrapNone/>
                <wp:docPr id="3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05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7D948" w14:textId="77777777" w:rsidR="007849DC" w:rsidRDefault="007849DC"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42878" cy="847725"/>
                                  <wp:effectExtent l="1905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878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-88.85pt;margin-top:21.25pt;width:90.15pt;height:73.9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" stroked="f">
                <v:textbox style="mso-fit-shape-to-text:t">
                  <w:txbxContent>
                    <w:p w14:paraId="3267D948" w14:textId="77777777" w:rsidR="007849DC" w:rsidRDefault="007849DC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42878" cy="847725"/>
                            <wp:effectExtent l="1905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878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07618B" w14:textId="77777777" w:rsidR="007B4FA4" w:rsidRDefault="007B4FA4"/>
    <w:p w14:paraId="1735E8CA" w14:textId="77777777" w:rsidR="007B4FA4" w:rsidRDefault="007B4FA4"/>
    <w:p w14:paraId="0A305851" w14:textId="77777777" w:rsidR="007B4FA4" w:rsidRDefault="007B4FA4"/>
    <w:p w14:paraId="7BB8C11D" w14:textId="77777777" w:rsidR="007B4FA4" w:rsidRDefault="007B4FA4"/>
    <w:p w14:paraId="79D55D62" w14:textId="77777777" w:rsidR="007B4FA4" w:rsidRDefault="007B4FA4"/>
    <w:p w14:paraId="096C6F84" w14:textId="77777777" w:rsidR="007B4FA4" w:rsidRDefault="007B4FA4"/>
    <w:p w14:paraId="1FFED89F" w14:textId="77777777" w:rsidR="007B4FA4" w:rsidRDefault="007B4FA4"/>
    <w:p w14:paraId="0EC9120C" w14:textId="77777777" w:rsidR="007B4FA4" w:rsidRDefault="00ED741C"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-1022985</wp:posOffset>
                </wp:positionH>
                <wp:positionV relativeFrom="paragraph">
                  <wp:posOffset>237490</wp:posOffset>
                </wp:positionV>
                <wp:extent cx="1036320" cy="820420"/>
                <wp:effectExtent l="3810" t="1270" r="0" b="0"/>
                <wp:wrapSquare wrapText="bothSides"/>
                <wp:docPr id="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82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B82B0" w14:textId="77777777" w:rsidR="007849DC" w:rsidRDefault="007849DC" w:rsidP="004D62C3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2450" cy="409575"/>
                                  <wp:effectExtent l="19050" t="0" r="0" b="0"/>
                                  <wp:docPr id="9" name="Picture 9" descr="﷨ﷰ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﷨ﷰ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F1641E" w14:textId="77777777" w:rsidR="007849DC" w:rsidRPr="00DD204C" w:rsidRDefault="007849DC" w:rsidP="004D62C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D204C">
                              <w:rPr>
                                <w:sz w:val="12"/>
                                <w:szCs w:val="12"/>
                              </w:rPr>
                              <w:t xml:space="preserve">  EUROPEAN REGIONAL</w:t>
                            </w:r>
                          </w:p>
                          <w:p w14:paraId="1D9AA5FF" w14:textId="77777777" w:rsidR="007849DC" w:rsidRPr="00DD204C" w:rsidRDefault="007849DC" w:rsidP="004D62C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D204C">
                              <w:rPr>
                                <w:sz w:val="12"/>
                                <w:szCs w:val="12"/>
                              </w:rPr>
                              <w:t xml:space="preserve">  DEVELOPMENT FUND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-80.55pt;margin-top:18.7pt;width:81.6pt;height:64.6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" stroked="f">
                <v:textbox>
                  <w:txbxContent>
                    <w:p w14:paraId="1E9B82B0" w14:textId="77777777" w:rsidR="007849DC" w:rsidRDefault="007849DC" w:rsidP="004D62C3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2450" cy="409575"/>
                            <wp:effectExtent l="19050" t="0" r="0" b="0"/>
                            <wp:docPr id="9" name="Picture 9" descr="﷨ﷰ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﷨ﷰ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F1641E" w14:textId="77777777" w:rsidR="007849DC" w:rsidRPr="00DD204C" w:rsidRDefault="007849DC" w:rsidP="004D62C3">
                      <w:pPr>
                        <w:rPr>
                          <w:sz w:val="12"/>
                          <w:szCs w:val="12"/>
                        </w:rPr>
                      </w:pPr>
                      <w:r w:rsidRPr="00DD204C">
                        <w:rPr>
                          <w:sz w:val="12"/>
                          <w:szCs w:val="12"/>
                        </w:rPr>
                        <w:t xml:space="preserve">  EUROPEAN REGIONAL</w:t>
                      </w:r>
                    </w:p>
                    <w:p w14:paraId="1D9AA5FF" w14:textId="77777777" w:rsidR="007849DC" w:rsidRPr="00DD204C" w:rsidRDefault="007849DC" w:rsidP="004D62C3">
                      <w:pPr>
                        <w:rPr>
                          <w:sz w:val="12"/>
                          <w:szCs w:val="12"/>
                        </w:rPr>
                      </w:pPr>
                      <w:r w:rsidRPr="00DD204C">
                        <w:rPr>
                          <w:sz w:val="12"/>
                          <w:szCs w:val="12"/>
                        </w:rPr>
                        <w:t xml:space="preserve">  DEVELOPMENT FUND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DEEBF8" w14:textId="77777777" w:rsidR="007B4FA4" w:rsidRDefault="007B4FA4"/>
    <w:p w14:paraId="130F7C1D" w14:textId="77777777" w:rsidR="007B4FA4" w:rsidRDefault="007B4FA4"/>
    <w:p w14:paraId="5419110B" w14:textId="77777777" w:rsidR="007B4FA4" w:rsidRDefault="007B4FA4"/>
    <w:p w14:paraId="60AFA8CA" w14:textId="77777777" w:rsidR="007B4FA4" w:rsidRDefault="007B4FA4"/>
    <w:p w14:paraId="4DEB2666" w14:textId="77777777" w:rsidR="007B4FA4" w:rsidRDefault="007B4FA4"/>
    <w:p w14:paraId="512CE8CD" w14:textId="77777777" w:rsidR="007B4FA4" w:rsidRDefault="00ED741C">
      <w:pPr>
        <w:rPr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leftMargin">
                  <wp:posOffset>130629</wp:posOffset>
                </wp:positionH>
                <wp:positionV relativeFrom="paragraph">
                  <wp:posOffset>478881</wp:posOffset>
                </wp:positionV>
                <wp:extent cx="1248228" cy="812800"/>
                <wp:effectExtent l="0" t="0" r="9525" b="6350"/>
                <wp:wrapNone/>
                <wp:docPr id="3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228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E022C" w14:textId="77777777" w:rsidR="000A5E8C" w:rsidRDefault="000A5E8C" w:rsidP="001A4B6D">
                            <w:pPr>
                              <w:ind w:right="-24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2307" cy="706079"/>
                                  <wp:effectExtent l="19050" t="0" r="5443" b="0"/>
                                  <wp:docPr id="6" name="Picture 3" descr="https://www.biglotteryfund.org.uk/-/media/Images/Logos/JPEGs/hi_big_e_min_bl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biglotteryfund.org.uk/-/media/Images/Logos/JPEGs/hi_big_e_min_bl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307" cy="706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5" type="#_x0000_t202" style="position:absolute;margin-left:10.3pt;margin-top:37.7pt;width:98.3pt;height:64pt;z-index:2516700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" stroked="f">
                <v:textbox>
                  <w:txbxContent>
                    <w:p w14:paraId="6CCE022C" w14:textId="77777777" w:rsidR="000A5E8C" w:rsidRDefault="000A5E8C" w:rsidP="001A4B6D">
                      <w:pPr>
                        <w:ind w:right="-24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2307" cy="706079"/>
                            <wp:effectExtent l="19050" t="0" r="5443" b="0"/>
                            <wp:docPr id="6" name="Picture 3" descr="https://www.biglotteryfund.org.uk/-/media/Images/Logos/JPEGs/hi_big_e_min_bl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biglotteryfund.org.uk/-/media/Images/Logos/JPEGs/hi_big_e_min_bl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307" cy="706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3640CE" w14:textId="77777777" w:rsidR="007B4FA4" w:rsidRDefault="007B4FA4">
      <w:pPr>
        <w:rPr>
          <w:sz w:val="52"/>
        </w:rPr>
      </w:pPr>
    </w:p>
    <w:p w14:paraId="5A60EB30" w14:textId="77777777" w:rsidR="007B4FA4" w:rsidRDefault="007B4FA4">
      <w:pPr>
        <w:rPr>
          <w:sz w:val="52"/>
        </w:rPr>
      </w:pPr>
    </w:p>
    <w:p w14:paraId="532B6DCC" w14:textId="77777777" w:rsidR="007B4FA4" w:rsidRDefault="007B4FA4">
      <w:pPr>
        <w:rPr>
          <w:noProof/>
          <w:sz w:val="16"/>
        </w:rPr>
      </w:pPr>
    </w:p>
    <w:p w14:paraId="44201163" w14:textId="77777777" w:rsidR="00FC2C17" w:rsidRDefault="00FC2C17">
      <w:pPr>
        <w:rPr>
          <w:noProof/>
          <w:sz w:val="16"/>
        </w:rPr>
      </w:pPr>
    </w:p>
    <w:p w14:paraId="1D47DA7C" w14:textId="77777777" w:rsidR="00FC2C17" w:rsidRDefault="00FC2C17">
      <w:pPr>
        <w:rPr>
          <w:noProof/>
          <w:sz w:val="16"/>
        </w:rPr>
      </w:pPr>
    </w:p>
    <w:p w14:paraId="68958084" w14:textId="77777777" w:rsidR="00FC2C17" w:rsidRDefault="00CF4CC3">
      <w:pPr>
        <w:rPr>
          <w:noProof/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72064" behindDoc="1" locked="0" layoutInCell="1" allowOverlap="1" wp14:anchorId="2271630F" wp14:editId="72F20472">
            <wp:simplePos x="0" y="0"/>
            <wp:positionH relativeFrom="column">
              <wp:posOffset>-969645</wp:posOffset>
            </wp:positionH>
            <wp:positionV relativeFrom="paragraph">
              <wp:posOffset>184785</wp:posOffset>
            </wp:positionV>
            <wp:extent cx="982980" cy="653415"/>
            <wp:effectExtent l="0" t="0" r="7620" b="0"/>
            <wp:wrapSquare wrapText="bothSides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702E01" w14:textId="77777777" w:rsidR="00FC2C17" w:rsidRDefault="00FC2C17">
      <w:pPr>
        <w:rPr>
          <w:noProof/>
          <w:sz w:val="16"/>
        </w:rPr>
      </w:pPr>
    </w:p>
    <w:p w14:paraId="4CA1C556" w14:textId="77777777" w:rsidR="00FC2C17" w:rsidRDefault="00FC2C17">
      <w:pPr>
        <w:rPr>
          <w:noProof/>
          <w:sz w:val="16"/>
        </w:rPr>
      </w:pPr>
    </w:p>
    <w:p w14:paraId="751C6070" w14:textId="77777777" w:rsidR="00FC2C17" w:rsidRDefault="00FC2C17">
      <w:pPr>
        <w:rPr>
          <w:noProof/>
          <w:sz w:val="16"/>
        </w:rPr>
      </w:pPr>
    </w:p>
    <w:p w14:paraId="5CAC8D9D" w14:textId="77777777" w:rsidR="00FC2C17" w:rsidRDefault="00FC2C17">
      <w:pPr>
        <w:rPr>
          <w:noProof/>
          <w:sz w:val="16"/>
        </w:rPr>
      </w:pPr>
    </w:p>
    <w:p w14:paraId="62C1B3A6" w14:textId="77777777" w:rsidR="00FC2C17" w:rsidRDefault="00FC2C17">
      <w:pPr>
        <w:rPr>
          <w:noProof/>
          <w:sz w:val="16"/>
        </w:rPr>
      </w:pPr>
    </w:p>
    <w:p w14:paraId="3C15CB8F" w14:textId="77777777" w:rsidR="00FC2C17" w:rsidRDefault="00FC2C17">
      <w:pPr>
        <w:rPr>
          <w:noProof/>
          <w:sz w:val="16"/>
        </w:rPr>
      </w:pPr>
    </w:p>
    <w:p w14:paraId="2B2F0823" w14:textId="77777777" w:rsidR="00FC2C17" w:rsidRDefault="00FC2C17">
      <w:pPr>
        <w:rPr>
          <w:noProof/>
          <w:sz w:val="16"/>
        </w:rPr>
      </w:pPr>
    </w:p>
    <w:p w14:paraId="465802BA" w14:textId="77777777" w:rsidR="00FC2C17" w:rsidRDefault="00FC2C17">
      <w:pPr>
        <w:rPr>
          <w:noProof/>
          <w:sz w:val="16"/>
        </w:rPr>
      </w:pPr>
    </w:p>
    <w:p w14:paraId="396D7582" w14:textId="77777777" w:rsidR="00FC2C17" w:rsidRDefault="00FC2C17">
      <w:pPr>
        <w:rPr>
          <w:noProof/>
          <w:sz w:val="16"/>
        </w:rPr>
      </w:pPr>
    </w:p>
    <w:p w14:paraId="3741D132" w14:textId="77777777" w:rsidR="00CF4CC3" w:rsidRDefault="00CF4CC3" w:rsidP="00CF4CC3"/>
    <w:p w14:paraId="5F5E4A54" w14:textId="77777777" w:rsidR="00CF4CC3" w:rsidRPr="00CF4CC3" w:rsidRDefault="00CF4CC3" w:rsidP="00CF4CC3">
      <w:pPr>
        <w:rPr>
          <w:rFonts w:ascii="Arial" w:hAnsi="Arial" w:cs="Arial"/>
          <w:sz w:val="22"/>
          <w:szCs w:val="22"/>
        </w:rPr>
      </w:pPr>
    </w:p>
    <w:p w14:paraId="3BFD6AFC" w14:textId="5632BD2E" w:rsidR="008B5DEB" w:rsidRDefault="00126108" w:rsidP="0012610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lastRenderedPageBreak/>
        <w:t xml:space="preserve">It’s essential that when we do open, all of us - parents, pupils and staff- continue to adhere strictly to the measures we have had in place since </w:t>
      </w:r>
      <w:r w:rsidR="005B4D49">
        <w:rPr>
          <w:rFonts w:asciiTheme="minorHAnsi" w:hAnsiTheme="minorHAnsi" w:cstheme="minorHAnsi"/>
          <w:sz w:val="22"/>
          <w:szCs w:val="22"/>
        </w:rPr>
        <w:t xml:space="preserve">the </w:t>
      </w:r>
      <w:r w:rsidRPr="00104804">
        <w:rPr>
          <w:rFonts w:asciiTheme="minorHAnsi" w:hAnsiTheme="minorHAnsi" w:cstheme="minorHAnsi"/>
          <w:sz w:val="22"/>
          <w:szCs w:val="22"/>
        </w:rPr>
        <w:t xml:space="preserve">autumn term. </w:t>
      </w:r>
    </w:p>
    <w:p w14:paraId="7E11E9FC" w14:textId="77777777" w:rsidR="008B5DEB" w:rsidRDefault="008B5DEB" w:rsidP="00126108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978B07A" w14:textId="0F670405" w:rsidR="00126108" w:rsidRPr="00104804" w:rsidRDefault="00126108" w:rsidP="0012610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In summary, </w:t>
      </w:r>
    </w:p>
    <w:p w14:paraId="7616F17D" w14:textId="47F61690" w:rsidR="00126108" w:rsidRPr="00104804" w:rsidRDefault="00126108" w:rsidP="0012610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5DEB">
        <w:rPr>
          <w:rFonts w:asciiTheme="minorHAnsi" w:hAnsiTheme="minorHAnsi" w:cstheme="minorHAnsi"/>
          <w:bCs/>
          <w:sz w:val="22"/>
          <w:szCs w:val="22"/>
        </w:rPr>
        <w:t xml:space="preserve">staff </w:t>
      </w:r>
      <w:r w:rsidRPr="008B5DEB">
        <w:rPr>
          <w:rFonts w:asciiTheme="minorHAnsi" w:hAnsiTheme="minorHAnsi" w:cstheme="minorHAnsi"/>
          <w:sz w:val="22"/>
          <w:szCs w:val="22"/>
        </w:rPr>
        <w:t>will</w:t>
      </w:r>
      <w:r w:rsidRPr="0010480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8847C39" w14:textId="77777777" w:rsidR="00126108" w:rsidRPr="00104804" w:rsidRDefault="00126108" w:rsidP="00126108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004BBE3" w14:textId="42A029DE" w:rsidR="00126108" w:rsidRPr="00104804" w:rsidRDefault="00126108" w:rsidP="00126108">
      <w:pPr>
        <w:pStyle w:val="Default"/>
        <w:numPr>
          <w:ilvl w:val="0"/>
          <w:numId w:val="4"/>
        </w:numPr>
        <w:spacing w:after="77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adhere as much as possible to social distancing within school (in an age-appropriate way). </w:t>
      </w:r>
    </w:p>
    <w:p w14:paraId="70A8C5BC" w14:textId="7A67AC6A" w:rsidR="00126108" w:rsidRPr="00104804" w:rsidRDefault="00126108" w:rsidP="00126108">
      <w:pPr>
        <w:pStyle w:val="Default"/>
        <w:numPr>
          <w:ilvl w:val="0"/>
          <w:numId w:val="4"/>
        </w:numPr>
        <w:spacing w:after="77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keep classes apart as ‘bubbles’ throughout the school day. </w:t>
      </w:r>
    </w:p>
    <w:p w14:paraId="15B6A813" w14:textId="33BA4A26" w:rsidR="00126108" w:rsidRPr="00104804" w:rsidRDefault="00126108" w:rsidP="00126108">
      <w:pPr>
        <w:pStyle w:val="Default"/>
        <w:numPr>
          <w:ilvl w:val="0"/>
          <w:numId w:val="4"/>
        </w:numPr>
        <w:spacing w:after="77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ensure all workspaces are well-ventilated. </w:t>
      </w:r>
    </w:p>
    <w:p w14:paraId="1B5A8E3D" w14:textId="05036DAF" w:rsidR="00126108" w:rsidRPr="00104804" w:rsidRDefault="00126108" w:rsidP="00126108">
      <w:pPr>
        <w:pStyle w:val="Default"/>
        <w:numPr>
          <w:ilvl w:val="0"/>
          <w:numId w:val="4"/>
        </w:numPr>
        <w:spacing w:after="77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implement additional cleaning routines through the day, and </w:t>
      </w:r>
      <w:r w:rsidR="00FC06EE">
        <w:rPr>
          <w:rFonts w:asciiTheme="minorHAnsi" w:hAnsiTheme="minorHAnsi" w:cstheme="minorHAnsi"/>
          <w:sz w:val="22"/>
          <w:szCs w:val="22"/>
        </w:rPr>
        <w:t xml:space="preserve">a </w:t>
      </w:r>
      <w:r w:rsidRPr="00104804">
        <w:rPr>
          <w:rFonts w:asciiTheme="minorHAnsi" w:hAnsiTheme="minorHAnsi" w:cstheme="minorHAnsi"/>
          <w:sz w:val="22"/>
          <w:szCs w:val="22"/>
        </w:rPr>
        <w:t xml:space="preserve">deep clean of </w:t>
      </w:r>
      <w:r w:rsidR="00FC06EE">
        <w:rPr>
          <w:rFonts w:asciiTheme="minorHAnsi" w:hAnsiTheme="minorHAnsi" w:cstheme="minorHAnsi"/>
          <w:sz w:val="22"/>
          <w:szCs w:val="22"/>
        </w:rPr>
        <w:t xml:space="preserve">the </w:t>
      </w:r>
      <w:r w:rsidRPr="00104804">
        <w:rPr>
          <w:rFonts w:asciiTheme="minorHAnsi" w:hAnsiTheme="minorHAnsi" w:cstheme="minorHAnsi"/>
          <w:sz w:val="22"/>
          <w:szCs w:val="22"/>
        </w:rPr>
        <w:t>school on Friday afternoons</w:t>
      </w:r>
    </w:p>
    <w:p w14:paraId="7C0F6983" w14:textId="0973F6CB" w:rsidR="00126108" w:rsidRPr="00104804" w:rsidRDefault="00126108" w:rsidP="00126108">
      <w:pPr>
        <w:pStyle w:val="Default"/>
        <w:numPr>
          <w:ilvl w:val="0"/>
          <w:numId w:val="4"/>
        </w:numPr>
        <w:spacing w:after="77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limit the sharing of resources. </w:t>
      </w:r>
    </w:p>
    <w:p w14:paraId="764FBEFF" w14:textId="74FDAE9D" w:rsidR="00126108" w:rsidRPr="00104804" w:rsidRDefault="00126108" w:rsidP="00126108">
      <w:pPr>
        <w:pStyle w:val="Default"/>
        <w:numPr>
          <w:ilvl w:val="0"/>
          <w:numId w:val="4"/>
        </w:numPr>
        <w:spacing w:after="77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follow regular and thorough routines for hand washing/ sanitising throughout the day. </w:t>
      </w:r>
    </w:p>
    <w:p w14:paraId="1C185C94" w14:textId="3201FE33" w:rsidR="00126108" w:rsidRPr="00104804" w:rsidRDefault="00126108" w:rsidP="00126108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Carry out twice weekly Lateral Flow COVID tests, report the results to track and trace and the school. Any positive result will be followed by booking a PCR test via NHS 119. </w:t>
      </w:r>
    </w:p>
    <w:p w14:paraId="1181C3EC" w14:textId="0442653B" w:rsidR="00126108" w:rsidRPr="00104804" w:rsidRDefault="00126108" w:rsidP="00126108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E77B5E6" w14:textId="4A28E5AC" w:rsidR="00126108" w:rsidRPr="00104804" w:rsidRDefault="00126108" w:rsidP="0012610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8B5DEB">
        <w:rPr>
          <w:rFonts w:asciiTheme="minorHAnsi" w:hAnsiTheme="minorHAnsi" w:cstheme="minorHAnsi"/>
          <w:b/>
          <w:sz w:val="22"/>
          <w:szCs w:val="22"/>
        </w:rPr>
        <w:t xml:space="preserve">all </w:t>
      </w:r>
      <w:r w:rsidRPr="008B5DEB">
        <w:rPr>
          <w:rFonts w:asciiTheme="minorHAnsi" w:hAnsiTheme="minorHAnsi" w:cstheme="minorHAnsi"/>
          <w:b/>
          <w:bCs/>
          <w:sz w:val="22"/>
          <w:szCs w:val="22"/>
        </w:rPr>
        <w:t xml:space="preserve">pupils </w:t>
      </w:r>
      <w:r w:rsidR="008B5DEB" w:rsidRPr="008B5DEB">
        <w:rPr>
          <w:rFonts w:asciiTheme="minorHAnsi" w:hAnsiTheme="minorHAnsi" w:cstheme="minorHAnsi"/>
          <w:b/>
          <w:sz w:val="22"/>
          <w:szCs w:val="22"/>
        </w:rPr>
        <w:t>will</w:t>
      </w:r>
      <w:r w:rsidRPr="0010480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18A1564" w14:textId="73B2C5CA" w:rsidR="00126108" w:rsidRPr="00104804" w:rsidRDefault="00126108" w:rsidP="00126108">
      <w:pPr>
        <w:pStyle w:val="Default"/>
        <w:numPr>
          <w:ilvl w:val="0"/>
          <w:numId w:val="5"/>
        </w:numPr>
        <w:spacing w:after="80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follow the expectations outlined by staff. </w:t>
      </w:r>
    </w:p>
    <w:p w14:paraId="69637930" w14:textId="0A062EF1" w:rsidR="00126108" w:rsidRPr="00104804" w:rsidRDefault="00126108" w:rsidP="00126108">
      <w:pPr>
        <w:pStyle w:val="Default"/>
        <w:numPr>
          <w:ilvl w:val="0"/>
          <w:numId w:val="5"/>
        </w:numPr>
        <w:spacing w:after="80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use individual equipment as much as possible </w:t>
      </w:r>
    </w:p>
    <w:p w14:paraId="282D1ACE" w14:textId="224330A3" w:rsidR="00126108" w:rsidRPr="00104804" w:rsidRDefault="00126108" w:rsidP="00126108">
      <w:pPr>
        <w:pStyle w:val="Default"/>
        <w:numPr>
          <w:ilvl w:val="0"/>
          <w:numId w:val="5"/>
        </w:numPr>
        <w:spacing w:after="80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>be asked to limit physical contact with their peers where appropriate</w:t>
      </w:r>
    </w:p>
    <w:p w14:paraId="656A07AE" w14:textId="54F8C95C" w:rsidR="00126108" w:rsidRPr="00104804" w:rsidRDefault="00126108" w:rsidP="00126108">
      <w:pPr>
        <w:pStyle w:val="Default"/>
        <w:numPr>
          <w:ilvl w:val="0"/>
          <w:numId w:val="5"/>
        </w:numPr>
        <w:spacing w:after="80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wash/ sanitise their hands very regularly as directed by staff. </w:t>
      </w:r>
    </w:p>
    <w:p w14:paraId="06F7EA4A" w14:textId="0BA5DCFD" w:rsidR="00126108" w:rsidRPr="00104804" w:rsidRDefault="00126108" w:rsidP="00126108">
      <w:pPr>
        <w:pStyle w:val="Default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leave all non-essential items at home. </w:t>
      </w:r>
    </w:p>
    <w:p w14:paraId="6FE3DF9D" w14:textId="77777777" w:rsidR="00126108" w:rsidRPr="00104804" w:rsidRDefault="00126108" w:rsidP="00126108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40675DC" w14:textId="4A6B16CC" w:rsidR="00126108" w:rsidRPr="00104804" w:rsidRDefault="00F96E22" w:rsidP="00126108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b/>
          <w:bCs/>
          <w:sz w:val="22"/>
          <w:szCs w:val="22"/>
        </w:rPr>
        <w:t>Parents/family members/carers</w:t>
      </w:r>
      <w:r w:rsidR="00126108" w:rsidRPr="0010480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B5DEB">
        <w:rPr>
          <w:rFonts w:asciiTheme="minorHAnsi" w:hAnsiTheme="minorHAnsi" w:cstheme="minorHAnsi"/>
          <w:b/>
          <w:bCs/>
          <w:sz w:val="22"/>
          <w:szCs w:val="22"/>
        </w:rPr>
        <w:t>will</w:t>
      </w:r>
      <w:r w:rsidR="00126108" w:rsidRPr="0010480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6E43B15" w14:textId="600B1419" w:rsidR="00126108" w:rsidRPr="00104804" w:rsidRDefault="00126108" w:rsidP="00F96E22">
      <w:pPr>
        <w:pStyle w:val="Default"/>
        <w:numPr>
          <w:ilvl w:val="0"/>
          <w:numId w:val="6"/>
        </w:numPr>
        <w:spacing w:after="80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stick to the rules set out by government and resist the temptation to bend or break them, even if it feels safe for you to do so. COVID-19 is spread by social contact. </w:t>
      </w:r>
    </w:p>
    <w:p w14:paraId="0CBB7D62" w14:textId="79560BF6" w:rsidR="00126108" w:rsidRPr="00104804" w:rsidRDefault="00126108" w:rsidP="00F96E22">
      <w:pPr>
        <w:pStyle w:val="Default"/>
        <w:numPr>
          <w:ilvl w:val="0"/>
          <w:numId w:val="6"/>
        </w:numPr>
        <w:spacing w:after="80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 xml:space="preserve">follow the staggered start and end of the day procedures carefully, and ensure that you arrive/ leave promptly, limiting the time you spend talking to others at drop off and pick up. </w:t>
      </w:r>
    </w:p>
    <w:p w14:paraId="0FC5C988" w14:textId="31517742" w:rsidR="00126108" w:rsidRPr="00104804" w:rsidRDefault="00126108" w:rsidP="00F96E22">
      <w:pPr>
        <w:pStyle w:val="Default"/>
        <w:numPr>
          <w:ilvl w:val="0"/>
          <w:numId w:val="6"/>
        </w:numPr>
        <w:spacing w:after="80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>wear a face mask at all times wh</w:t>
      </w:r>
      <w:r w:rsidR="008B5DEB">
        <w:rPr>
          <w:rFonts w:asciiTheme="minorHAnsi" w:hAnsiTheme="minorHAnsi" w:cstheme="minorHAnsi"/>
          <w:sz w:val="22"/>
          <w:szCs w:val="22"/>
        </w:rPr>
        <w:t>en dropping off and picking up and maintain social distancing.</w:t>
      </w:r>
    </w:p>
    <w:p w14:paraId="31D13156" w14:textId="798A31F8" w:rsidR="00126108" w:rsidRPr="00104804" w:rsidRDefault="00126108" w:rsidP="00F96E22">
      <w:pPr>
        <w:pStyle w:val="Default"/>
        <w:numPr>
          <w:ilvl w:val="0"/>
          <w:numId w:val="6"/>
        </w:numPr>
        <w:spacing w:after="80"/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>remain vigilant about the symptoms of coronavirus and ensure that the whole household self-isolates immediately if any member of y</w:t>
      </w:r>
      <w:r w:rsidR="00FC06EE">
        <w:rPr>
          <w:rFonts w:asciiTheme="minorHAnsi" w:hAnsiTheme="minorHAnsi" w:cstheme="minorHAnsi"/>
          <w:sz w:val="22"/>
          <w:szCs w:val="22"/>
        </w:rPr>
        <w:t>our household displays symptoms, contacting school straight away.</w:t>
      </w:r>
    </w:p>
    <w:p w14:paraId="6BD78366" w14:textId="77777777" w:rsidR="00FC2C17" w:rsidRPr="00104804" w:rsidRDefault="00FC2C17">
      <w:pPr>
        <w:rPr>
          <w:rFonts w:asciiTheme="minorHAnsi" w:hAnsiTheme="minorHAnsi" w:cstheme="minorHAnsi"/>
          <w:sz w:val="22"/>
          <w:szCs w:val="22"/>
        </w:rPr>
      </w:pPr>
    </w:p>
    <w:p w14:paraId="5559D84E" w14:textId="16E569A7" w:rsidR="008B5DEB" w:rsidRPr="008B5DEB" w:rsidRDefault="008B5DEB" w:rsidP="00E31393">
      <w:pPr>
        <w:rPr>
          <w:rFonts w:asciiTheme="minorHAnsi" w:hAnsiTheme="minorHAnsi" w:cstheme="minorHAnsi"/>
          <w:sz w:val="22"/>
          <w:szCs w:val="22"/>
        </w:rPr>
      </w:pPr>
      <w:r w:rsidRPr="008B5DEB">
        <w:rPr>
          <w:rFonts w:asciiTheme="minorHAnsi" w:hAnsiTheme="minorHAnsi" w:cstheme="minorHAnsi"/>
          <w:sz w:val="22"/>
          <w:szCs w:val="22"/>
        </w:rPr>
        <w:t>Thank you again for your patience and support.</w:t>
      </w:r>
    </w:p>
    <w:p w14:paraId="7A12EBE1" w14:textId="77777777" w:rsidR="008B5DEB" w:rsidRDefault="008B5DEB" w:rsidP="00E31393">
      <w:pPr>
        <w:rPr>
          <w:rFonts w:asciiTheme="minorHAnsi" w:hAnsiTheme="minorHAnsi" w:cstheme="minorHAnsi"/>
          <w:sz w:val="22"/>
          <w:szCs w:val="22"/>
        </w:rPr>
      </w:pPr>
    </w:p>
    <w:p w14:paraId="3CAC16FF" w14:textId="5FC2F5BA" w:rsidR="00E31393" w:rsidRPr="00104804" w:rsidRDefault="00E31393" w:rsidP="00E31393">
      <w:pPr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>Best wishes,</w:t>
      </w:r>
    </w:p>
    <w:p w14:paraId="30FB0483" w14:textId="77777777" w:rsidR="00E31393" w:rsidRPr="00104804" w:rsidRDefault="00E31393" w:rsidP="00E31393">
      <w:pPr>
        <w:rPr>
          <w:rFonts w:asciiTheme="minorHAnsi" w:hAnsiTheme="minorHAnsi" w:cstheme="minorHAnsi"/>
          <w:sz w:val="22"/>
          <w:szCs w:val="22"/>
        </w:rPr>
      </w:pPr>
    </w:p>
    <w:p w14:paraId="28E8E132" w14:textId="77777777" w:rsidR="00E31393" w:rsidRPr="00104804" w:rsidRDefault="00E31393" w:rsidP="00E31393">
      <w:pPr>
        <w:rPr>
          <w:rFonts w:asciiTheme="minorHAnsi" w:hAnsiTheme="minorHAnsi" w:cstheme="minorHAnsi"/>
          <w:sz w:val="22"/>
          <w:szCs w:val="22"/>
        </w:rPr>
      </w:pPr>
    </w:p>
    <w:p w14:paraId="5E4C2903" w14:textId="27AEE1FD" w:rsidR="00E31393" w:rsidRPr="00104804" w:rsidRDefault="00E31393" w:rsidP="00E31393">
      <w:pPr>
        <w:rPr>
          <w:rFonts w:asciiTheme="minorHAnsi" w:hAnsiTheme="minorHAnsi" w:cstheme="minorHAnsi"/>
          <w:sz w:val="22"/>
          <w:szCs w:val="22"/>
        </w:rPr>
      </w:pPr>
      <w:r w:rsidRPr="00104804">
        <w:rPr>
          <w:rFonts w:asciiTheme="minorHAnsi" w:hAnsiTheme="minorHAnsi" w:cstheme="minorHAnsi"/>
          <w:sz w:val="22"/>
          <w:szCs w:val="22"/>
        </w:rPr>
        <w:t>Mr  Morrison</w:t>
      </w:r>
    </w:p>
    <w:p w14:paraId="2ACE5239" w14:textId="77777777" w:rsidR="00E31393" w:rsidRPr="00104804" w:rsidRDefault="00E31393" w:rsidP="00E31393">
      <w:pPr>
        <w:rPr>
          <w:rFonts w:asciiTheme="minorHAnsi" w:hAnsiTheme="minorHAnsi" w:cstheme="minorHAnsi"/>
          <w:b/>
          <w:sz w:val="22"/>
          <w:szCs w:val="22"/>
        </w:rPr>
      </w:pPr>
      <w:r w:rsidRPr="00104804">
        <w:rPr>
          <w:rFonts w:asciiTheme="minorHAnsi" w:hAnsiTheme="minorHAnsi" w:cstheme="minorHAnsi"/>
          <w:b/>
          <w:sz w:val="22"/>
          <w:szCs w:val="22"/>
        </w:rPr>
        <w:t>Headteacher</w:t>
      </w:r>
    </w:p>
    <w:p w14:paraId="48353165" w14:textId="77777777" w:rsidR="007B4FA4" w:rsidRPr="00104804" w:rsidRDefault="007B4FA4">
      <w:pPr>
        <w:rPr>
          <w:rFonts w:asciiTheme="minorHAnsi" w:hAnsiTheme="minorHAnsi" w:cstheme="minorHAnsi"/>
          <w:sz w:val="22"/>
          <w:szCs w:val="22"/>
        </w:rPr>
      </w:pPr>
    </w:p>
    <w:sectPr w:rsidR="007B4FA4" w:rsidRPr="00104804" w:rsidSect="00C163D8">
      <w:pgSz w:w="11906" w:h="16838"/>
      <w:pgMar w:top="851" w:right="1797" w:bottom="851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C6C0A" w14:textId="77777777" w:rsidR="00840058" w:rsidRDefault="00840058">
      <w:r>
        <w:separator/>
      </w:r>
    </w:p>
  </w:endnote>
  <w:endnote w:type="continuationSeparator" w:id="0">
    <w:p w14:paraId="2CD99B05" w14:textId="77777777" w:rsidR="00840058" w:rsidRDefault="00840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B4BD9E" w14:textId="77777777" w:rsidR="00840058" w:rsidRDefault="00840058">
      <w:r>
        <w:separator/>
      </w:r>
    </w:p>
  </w:footnote>
  <w:footnote w:type="continuationSeparator" w:id="0">
    <w:p w14:paraId="1FDB2CA5" w14:textId="77777777" w:rsidR="00840058" w:rsidRDefault="008400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E1CCB"/>
    <w:multiLevelType w:val="hybridMultilevel"/>
    <w:tmpl w:val="96E8D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859D8"/>
    <w:multiLevelType w:val="hybridMultilevel"/>
    <w:tmpl w:val="AEC079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C3397"/>
    <w:multiLevelType w:val="hybridMultilevel"/>
    <w:tmpl w:val="8786B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539F7"/>
    <w:multiLevelType w:val="hybridMultilevel"/>
    <w:tmpl w:val="0246823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E03EEE"/>
    <w:multiLevelType w:val="hybridMultilevel"/>
    <w:tmpl w:val="FA868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1A3A4A"/>
    <w:multiLevelType w:val="hybridMultilevel"/>
    <w:tmpl w:val="AFDC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592"/>
    <w:rsid w:val="00010387"/>
    <w:rsid w:val="00061769"/>
    <w:rsid w:val="00095377"/>
    <w:rsid w:val="000A0E87"/>
    <w:rsid w:val="000A5E8C"/>
    <w:rsid w:val="000D53CB"/>
    <w:rsid w:val="00104804"/>
    <w:rsid w:val="00126108"/>
    <w:rsid w:val="00131570"/>
    <w:rsid w:val="00145592"/>
    <w:rsid w:val="00171F22"/>
    <w:rsid w:val="0018230A"/>
    <w:rsid w:val="00191E11"/>
    <w:rsid w:val="00196FD4"/>
    <w:rsid w:val="001A4B6D"/>
    <w:rsid w:val="001B1E15"/>
    <w:rsid w:val="001B432C"/>
    <w:rsid w:val="001C5C8F"/>
    <w:rsid w:val="001C72A5"/>
    <w:rsid w:val="001E0DD4"/>
    <w:rsid w:val="002203CA"/>
    <w:rsid w:val="0022150A"/>
    <w:rsid w:val="0023170F"/>
    <w:rsid w:val="0024590E"/>
    <w:rsid w:val="00247B88"/>
    <w:rsid w:val="0025146A"/>
    <w:rsid w:val="00255373"/>
    <w:rsid w:val="0026340C"/>
    <w:rsid w:val="002C2DBF"/>
    <w:rsid w:val="002C3DC1"/>
    <w:rsid w:val="002C5BBB"/>
    <w:rsid w:val="002D36D7"/>
    <w:rsid w:val="002D70C5"/>
    <w:rsid w:val="0030707A"/>
    <w:rsid w:val="0031180A"/>
    <w:rsid w:val="0032564B"/>
    <w:rsid w:val="0034233F"/>
    <w:rsid w:val="003511B3"/>
    <w:rsid w:val="0038083F"/>
    <w:rsid w:val="0044638D"/>
    <w:rsid w:val="004704BF"/>
    <w:rsid w:val="00486473"/>
    <w:rsid w:val="004D62C3"/>
    <w:rsid w:val="005150FB"/>
    <w:rsid w:val="00517AF2"/>
    <w:rsid w:val="00525F77"/>
    <w:rsid w:val="0055019F"/>
    <w:rsid w:val="0055171C"/>
    <w:rsid w:val="005642FB"/>
    <w:rsid w:val="00590FC9"/>
    <w:rsid w:val="005B4D49"/>
    <w:rsid w:val="005E078B"/>
    <w:rsid w:val="005E2741"/>
    <w:rsid w:val="005F0A9D"/>
    <w:rsid w:val="0065712A"/>
    <w:rsid w:val="0067245B"/>
    <w:rsid w:val="006A2A07"/>
    <w:rsid w:val="006D6449"/>
    <w:rsid w:val="00743024"/>
    <w:rsid w:val="0076157F"/>
    <w:rsid w:val="007849DC"/>
    <w:rsid w:val="007B4FA4"/>
    <w:rsid w:val="007F39ED"/>
    <w:rsid w:val="007F7929"/>
    <w:rsid w:val="00807498"/>
    <w:rsid w:val="00810DA3"/>
    <w:rsid w:val="00835604"/>
    <w:rsid w:val="00840058"/>
    <w:rsid w:val="0084214F"/>
    <w:rsid w:val="0084571B"/>
    <w:rsid w:val="0085005B"/>
    <w:rsid w:val="00872BBD"/>
    <w:rsid w:val="00884736"/>
    <w:rsid w:val="0089709D"/>
    <w:rsid w:val="008B5DEB"/>
    <w:rsid w:val="008E2B08"/>
    <w:rsid w:val="008E329C"/>
    <w:rsid w:val="00912DBF"/>
    <w:rsid w:val="00941702"/>
    <w:rsid w:val="00942C65"/>
    <w:rsid w:val="0094732A"/>
    <w:rsid w:val="00956F7C"/>
    <w:rsid w:val="00962258"/>
    <w:rsid w:val="009637F2"/>
    <w:rsid w:val="00965414"/>
    <w:rsid w:val="0098391C"/>
    <w:rsid w:val="00994EBF"/>
    <w:rsid w:val="009D5AA8"/>
    <w:rsid w:val="009E12F8"/>
    <w:rsid w:val="009F3502"/>
    <w:rsid w:val="00A07242"/>
    <w:rsid w:val="00A37DD5"/>
    <w:rsid w:val="00A6062E"/>
    <w:rsid w:val="00A627C1"/>
    <w:rsid w:val="00AC0D1C"/>
    <w:rsid w:val="00AD6BFD"/>
    <w:rsid w:val="00B00BB6"/>
    <w:rsid w:val="00B15E79"/>
    <w:rsid w:val="00B31767"/>
    <w:rsid w:val="00B34D26"/>
    <w:rsid w:val="00B43598"/>
    <w:rsid w:val="00B45373"/>
    <w:rsid w:val="00B52D64"/>
    <w:rsid w:val="00B60D7D"/>
    <w:rsid w:val="00B84507"/>
    <w:rsid w:val="00BB5D3B"/>
    <w:rsid w:val="00BB7A90"/>
    <w:rsid w:val="00BE0CC2"/>
    <w:rsid w:val="00BF3547"/>
    <w:rsid w:val="00C163D8"/>
    <w:rsid w:val="00C2727C"/>
    <w:rsid w:val="00C3124D"/>
    <w:rsid w:val="00C33EA3"/>
    <w:rsid w:val="00C901F3"/>
    <w:rsid w:val="00CA1AB6"/>
    <w:rsid w:val="00CA4375"/>
    <w:rsid w:val="00CC5FBF"/>
    <w:rsid w:val="00CE3901"/>
    <w:rsid w:val="00CE52E4"/>
    <w:rsid w:val="00CF4CC3"/>
    <w:rsid w:val="00D12127"/>
    <w:rsid w:val="00D12DD1"/>
    <w:rsid w:val="00D202B6"/>
    <w:rsid w:val="00D27EF0"/>
    <w:rsid w:val="00D340A5"/>
    <w:rsid w:val="00D40B2D"/>
    <w:rsid w:val="00D45026"/>
    <w:rsid w:val="00D5121D"/>
    <w:rsid w:val="00D54FBC"/>
    <w:rsid w:val="00D703D6"/>
    <w:rsid w:val="00DD204C"/>
    <w:rsid w:val="00DF7E28"/>
    <w:rsid w:val="00E00DE2"/>
    <w:rsid w:val="00E31393"/>
    <w:rsid w:val="00E84DF7"/>
    <w:rsid w:val="00EC6101"/>
    <w:rsid w:val="00ED741C"/>
    <w:rsid w:val="00EF5DCF"/>
    <w:rsid w:val="00F03B31"/>
    <w:rsid w:val="00F445B9"/>
    <w:rsid w:val="00F4577C"/>
    <w:rsid w:val="00F557BB"/>
    <w:rsid w:val="00F91B15"/>
    <w:rsid w:val="00F96E22"/>
    <w:rsid w:val="00FA4A2A"/>
    <w:rsid w:val="00FB729E"/>
    <w:rsid w:val="00FC06EE"/>
    <w:rsid w:val="00FC2C17"/>
    <w:rsid w:val="00FC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5D571E41"/>
  <w15:docId w15:val="{0AA51E3B-EA39-4C8B-ABCD-9C1BCBD4F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3D8"/>
  </w:style>
  <w:style w:type="paragraph" w:styleId="Heading1">
    <w:name w:val="heading 1"/>
    <w:basedOn w:val="Normal"/>
    <w:next w:val="Normal"/>
    <w:qFormat/>
    <w:rsid w:val="00C163D8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C163D8"/>
    <w:pPr>
      <w:keepNext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163D8"/>
    <w:rPr>
      <w:color w:val="0000FF"/>
      <w:u w:val="single"/>
    </w:rPr>
  </w:style>
  <w:style w:type="character" w:styleId="FollowedHyperlink">
    <w:name w:val="FollowedHyperlink"/>
    <w:basedOn w:val="DefaultParagraphFont"/>
    <w:rsid w:val="00C163D8"/>
    <w:rPr>
      <w:color w:val="800080"/>
      <w:u w:val="single"/>
    </w:rPr>
  </w:style>
  <w:style w:type="paragraph" w:styleId="FootnoteText">
    <w:name w:val="footnote text"/>
    <w:basedOn w:val="Normal"/>
    <w:semiHidden/>
    <w:rsid w:val="00C163D8"/>
  </w:style>
  <w:style w:type="character" w:styleId="FootnoteReference">
    <w:name w:val="footnote reference"/>
    <w:basedOn w:val="DefaultParagraphFont"/>
    <w:semiHidden/>
    <w:rsid w:val="00C163D8"/>
    <w:rPr>
      <w:vertAlign w:val="superscript"/>
    </w:rPr>
  </w:style>
  <w:style w:type="paragraph" w:styleId="Header">
    <w:name w:val="header"/>
    <w:basedOn w:val="Normal"/>
    <w:rsid w:val="00C163D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163D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1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B1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52D64"/>
    <w:rPr>
      <w:b/>
    </w:rPr>
  </w:style>
  <w:style w:type="table" w:styleId="TableGrid">
    <w:name w:val="Table Grid"/>
    <w:basedOn w:val="TableNormal"/>
    <w:uiPriority w:val="39"/>
    <w:rsid w:val="00CF4CC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61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7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olycroftprimary.org.uk" TargetMode="External"/><Relationship Id="rId18" Type="http://schemas.openxmlformats.org/officeDocument/2006/relationships/image" Target="media/image4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0.png"/><Relationship Id="rId7" Type="http://schemas.openxmlformats.org/officeDocument/2006/relationships/webSettings" Target="webSettings.xml"/><Relationship Id="rId12" Type="http://schemas.openxmlformats.org/officeDocument/2006/relationships/hyperlink" Target="mailto:office@holycroft.bradford.sch.uk" TargetMode="External"/><Relationship Id="rId17" Type="http://schemas.openxmlformats.org/officeDocument/2006/relationships/image" Target="media/image3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image" Target="media/image7.emf"/><Relationship Id="rId5" Type="http://schemas.openxmlformats.org/officeDocument/2006/relationships/styles" Target="styles.xml"/><Relationship Id="rId15" Type="http://schemas.openxmlformats.org/officeDocument/2006/relationships/image" Target="media/image20.jpeg"/><Relationship Id="rId23" Type="http://schemas.openxmlformats.org/officeDocument/2006/relationships/image" Target="media/image60.jpeg"/><Relationship Id="rId10" Type="http://schemas.openxmlformats.org/officeDocument/2006/relationships/image" Target="media/image1.jpeg"/><Relationship Id="rId19" Type="http://schemas.openxmlformats.org/officeDocument/2006/relationships/image" Target="media/image4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clarke.HOLYCROFTADMIN\Application%20Data\Microsoft\Templat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54EB4C176E9C41826AEC6122C8EF6A" ma:contentTypeVersion="12" ma:contentTypeDescription="Create a new document." ma:contentTypeScope="" ma:versionID="394afaa0c2813434f6997f8f33a05b26">
  <xsd:schema xmlns:xsd="http://www.w3.org/2001/XMLSchema" xmlns:xs="http://www.w3.org/2001/XMLSchema" xmlns:p="http://schemas.microsoft.com/office/2006/metadata/properties" xmlns:ns3="7b77e806-aa98-462e-b7a1-3a576c1e1f7c" xmlns:ns4="62ca8388-934e-4517-986f-8e68b933bb2a" targetNamespace="http://schemas.microsoft.com/office/2006/metadata/properties" ma:root="true" ma:fieldsID="9eef2c0a5385eb82eb8889ac97753457" ns3:_="" ns4:_="">
    <xsd:import namespace="7b77e806-aa98-462e-b7a1-3a576c1e1f7c"/>
    <xsd:import namespace="62ca8388-934e-4517-986f-8e68b933bb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7e806-aa98-462e-b7a1-3a576c1e1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a8388-934e-4517-986f-8e68b933b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89AE1F-9F11-49DB-808C-45C8828500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EAB094-8E72-4CFF-B60F-345356BAC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77e806-aa98-462e-b7a1-3a576c1e1f7c"/>
    <ds:schemaRef ds:uri="62ca8388-934e-4517-986f-8e68b933bb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C3EF11-FF00-4871-BDDE-099555A14318}">
  <ds:schemaRefs>
    <ds:schemaRef ds:uri="http://schemas.microsoft.com/office/2006/metadata/properties"/>
    <ds:schemaRef ds:uri="7b77e806-aa98-462e-b7a1-3a576c1e1f7c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62ca8388-934e-4517-986f-8e68b933bb2a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2640</TotalTime>
  <Pages>2</Pages>
  <Words>318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Education</Company>
  <LinksUpToDate>false</LinksUpToDate>
  <CharactersWithSpaces>2299</CharactersWithSpaces>
  <SharedDoc>false</SharedDoc>
  <HLinks>
    <vt:vector size="12" baseType="variant">
      <vt:variant>
        <vt:i4>6881326</vt:i4>
      </vt:variant>
      <vt:variant>
        <vt:i4>3</vt:i4>
      </vt:variant>
      <vt:variant>
        <vt:i4>0</vt:i4>
      </vt:variant>
      <vt:variant>
        <vt:i4>5</vt:i4>
      </vt:variant>
      <vt:variant>
        <vt:lpwstr>http://www.bradford.schooljotter.com/holycroft</vt:lpwstr>
      </vt:variant>
      <vt:variant>
        <vt:lpwstr/>
      </vt:variant>
      <vt:variant>
        <vt:i4>1507368</vt:i4>
      </vt:variant>
      <vt:variant>
        <vt:i4>0</vt:i4>
      </vt:variant>
      <vt:variant>
        <vt:i4>0</vt:i4>
      </vt:variant>
      <vt:variant>
        <vt:i4>5</vt:i4>
      </vt:variant>
      <vt:variant>
        <vt:lpwstr>mailto:office@holycroft.bradford.sch.uk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tclarke</dc:creator>
  <cp:lastModifiedBy>gmorrison</cp:lastModifiedBy>
  <cp:revision>10</cp:revision>
  <cp:lastPrinted>2021-02-25T16:21:00Z</cp:lastPrinted>
  <dcterms:created xsi:type="dcterms:W3CDTF">2021-02-24T09:25:00Z</dcterms:created>
  <dcterms:modified xsi:type="dcterms:W3CDTF">2021-02-26T09:52:00Z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0x0101004B54EB4C176E9C41826AEC6122C8EF6A</vt:lpwstr>
  </property>
</Properties>
</file>